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B4E" w:rsidRPr="00E10360" w:rsidRDefault="006938D4" w:rsidP="0049024E">
      <w:pPr>
        <w:pStyle w:val="Heading1"/>
        <w:rPr>
          <w:sz w:val="24"/>
          <w:szCs w:val="24"/>
        </w:rPr>
      </w:pPr>
      <w:r w:rsidRPr="00E10360">
        <w:rPr>
          <w:sz w:val="24"/>
          <w:szCs w:val="24"/>
        </w:rPr>
        <w:t>COMMONWEALTH OF VIRGINIA</w:t>
      </w:r>
    </w:p>
    <w:p w:rsidR="006938D4" w:rsidRDefault="006938D4" w:rsidP="006938D4">
      <w:pPr>
        <w:jc w:val="center"/>
      </w:pPr>
      <w:r>
        <w:rPr>
          <w:noProof/>
        </w:rPr>
        <w:drawing>
          <wp:inline distT="0" distB="0" distL="0" distR="0" wp14:anchorId="54020097" wp14:editId="6BDD74C6">
            <wp:extent cx="2017410" cy="1073091"/>
            <wp:effectExtent l="0" t="0" r="1905" b="0"/>
            <wp:docPr id="2" name="Picture 2" descr="Logo of the Division of Legislative Services (a Capitol facade above an open book)" title="DL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starzer\Downloads\IMG_403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66" b="12711"/>
                    <a:stretch/>
                  </pic:blipFill>
                  <pic:spPr bwMode="auto">
                    <a:xfrm>
                      <a:off x="0" y="0"/>
                      <a:ext cx="2087361" cy="1110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3C8B" w:rsidRPr="00D03C8B" w:rsidRDefault="00D03C8B" w:rsidP="00D03C8B">
      <w:pPr>
        <w:spacing w:before="0"/>
        <w:jc w:val="center"/>
        <w:outlineLvl w:val="0"/>
        <w:rPr>
          <w:spacing w:val="10"/>
          <w:szCs w:val="24"/>
        </w:rPr>
      </w:pPr>
      <w:r w:rsidRPr="00D03C8B">
        <w:rPr>
          <w:rFonts w:eastAsia="Calibri"/>
          <w:spacing w:val="10"/>
          <w:szCs w:val="24"/>
        </w:rPr>
        <w:t>Commission to Study the History of the Uprooting of Black Communities by Public Institutions of Higher Education in the Commonwealth</w:t>
      </w:r>
    </w:p>
    <w:p w:rsidR="006938D4" w:rsidRPr="001239EC" w:rsidRDefault="006938D4" w:rsidP="006938D4">
      <w:pPr>
        <w:pStyle w:val="NoSpacing"/>
        <w:jc w:val="center"/>
        <w:rPr>
          <w:b/>
          <w:sz w:val="20"/>
        </w:rPr>
      </w:pPr>
      <w:r w:rsidRPr="001239EC">
        <w:rPr>
          <w:b/>
          <w:sz w:val="20"/>
        </w:rPr>
        <w:t>____________________________________________________________________</w:t>
      </w:r>
    </w:p>
    <w:p w:rsidR="006938D4" w:rsidRPr="00680CB9" w:rsidRDefault="006938D4" w:rsidP="006938D4">
      <w:pPr>
        <w:ind w:left="360" w:hanging="360"/>
        <w:rPr>
          <w:sz w:val="8"/>
          <w:szCs w:val="8"/>
        </w:rPr>
      </w:pPr>
    </w:p>
    <w:p w:rsidR="006938D4" w:rsidRPr="000F02B8" w:rsidRDefault="00E77879" w:rsidP="00E10360">
      <w:pPr>
        <w:pStyle w:val="Heading2"/>
        <w:spacing w:before="0"/>
        <w:rPr>
          <w:sz w:val="28"/>
          <w:szCs w:val="28"/>
        </w:rPr>
      </w:pPr>
      <w:sdt>
        <w:sdtPr>
          <w:rPr>
            <w:rStyle w:val="Style2"/>
            <w:b/>
            <w:sz w:val="28"/>
            <w:szCs w:val="28"/>
          </w:rPr>
          <w:alias w:val="[Location]"/>
          <w:tag w:val="[Location]"/>
          <w:id w:val="445739668"/>
          <w:placeholder>
            <w:docPart w:val="DE0756710AE9458CA5127C836DE6AD32"/>
          </w:placeholder>
          <w:comboBox>
            <w:listItem w:displayText="[Location]" w:value="[Location]"/>
            <w:listItem w:displayText="House Committee Room A, Room 008" w:value="House Committee Room A, Room 008"/>
            <w:listItem w:displayText="House Committee Room B, Room 205" w:value="House Committee Room B, Room 205"/>
            <w:listItem w:displayText="House Committee Room C, Room 206" w:value="House Committee Room C, Room 206"/>
            <w:listItem w:displayText="Senate Committee Room A, Room 305" w:value="Senate Committee Room A, Room 305"/>
            <w:listItem w:displayText="Senate Committee Room B, Room 306" w:value="Senate Committee Room B, Room 306"/>
            <w:listItem w:displayText="Senate Committee Room C, Room 311" w:value="Senate Committee Room C, Room 311"/>
            <w:listItem w:displayText="Senate Subcommittee Room, Room 300" w:value="Senate Subcommittee Room, Room 300"/>
            <w:listItem w:displayText="House South Subcommittee Room, Room 210" w:value="House South Subcommittee Room, Room 210"/>
          </w:comboBox>
        </w:sdtPr>
        <w:sdtEndPr>
          <w:rPr>
            <w:rStyle w:val="DefaultParagraphFont"/>
          </w:rPr>
        </w:sdtEndPr>
        <w:sdtContent>
          <w:r w:rsidR="005C58C9" w:rsidRPr="000F02B8">
            <w:rPr>
              <w:rStyle w:val="Style2"/>
              <w:b/>
              <w:sz w:val="28"/>
              <w:szCs w:val="28"/>
            </w:rPr>
            <w:t>House Room C, Room 206</w:t>
          </w:r>
        </w:sdtContent>
      </w:sdt>
    </w:p>
    <w:p w:rsidR="006938D4" w:rsidRPr="000F02B8" w:rsidRDefault="006938D4" w:rsidP="00E10360">
      <w:pPr>
        <w:pStyle w:val="Heading2"/>
        <w:spacing w:before="0"/>
        <w:rPr>
          <w:sz w:val="28"/>
          <w:szCs w:val="28"/>
        </w:rPr>
      </w:pPr>
      <w:r w:rsidRPr="000F02B8">
        <w:rPr>
          <w:sz w:val="28"/>
          <w:szCs w:val="28"/>
        </w:rPr>
        <w:t>General Assembly Building, Richmond</w:t>
      </w:r>
      <w:r w:rsidR="00E40EC3" w:rsidRPr="000F02B8">
        <w:rPr>
          <w:sz w:val="28"/>
          <w:szCs w:val="28"/>
        </w:rPr>
        <w:t>, VA</w:t>
      </w:r>
    </w:p>
    <w:p w:rsidR="006938D4" w:rsidRPr="000F02B8" w:rsidRDefault="00E77879" w:rsidP="00E10360">
      <w:pPr>
        <w:pStyle w:val="Heading2"/>
        <w:spacing w:before="0"/>
        <w:rPr>
          <w:sz w:val="28"/>
          <w:szCs w:val="28"/>
        </w:rPr>
      </w:pPr>
      <w:sdt>
        <w:sdtPr>
          <w:rPr>
            <w:sz w:val="28"/>
            <w:szCs w:val="28"/>
          </w:rPr>
          <w:id w:val="1857698605"/>
          <w:placeholder>
            <w:docPart w:val="102EE2CC6B77459592051A336C03A6A9"/>
          </w:placeholder>
          <w:date w:fullDate="2026-08-18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5C58C9" w:rsidRPr="000F02B8">
            <w:rPr>
              <w:sz w:val="28"/>
              <w:szCs w:val="28"/>
            </w:rPr>
            <w:t>August 18, 2026</w:t>
          </w:r>
        </w:sdtContent>
      </w:sdt>
    </w:p>
    <w:p w:rsidR="006938D4" w:rsidRPr="000F02B8" w:rsidRDefault="00E10360" w:rsidP="00E10360">
      <w:pPr>
        <w:pStyle w:val="Heading2"/>
        <w:spacing w:before="0"/>
        <w:rPr>
          <w:sz w:val="28"/>
          <w:szCs w:val="28"/>
        </w:rPr>
      </w:pPr>
      <w:r w:rsidRPr="000F02B8">
        <w:rPr>
          <w:sz w:val="28"/>
          <w:szCs w:val="28"/>
        </w:rPr>
        <w:t>1</w:t>
      </w:r>
      <w:r w:rsidR="006938D4" w:rsidRPr="000F02B8">
        <w:rPr>
          <w:sz w:val="28"/>
          <w:szCs w:val="28"/>
        </w:rPr>
        <w:t xml:space="preserve">0:00 a.m. </w:t>
      </w:r>
    </w:p>
    <w:p w:rsidR="00E10360" w:rsidRPr="000F02B8" w:rsidRDefault="00E10360" w:rsidP="00E10360">
      <w:pPr>
        <w:rPr>
          <w:sz w:val="28"/>
          <w:szCs w:val="28"/>
        </w:rPr>
      </w:pPr>
    </w:p>
    <w:p w:rsidR="006938D4" w:rsidRPr="000F02B8" w:rsidRDefault="006938D4" w:rsidP="00D03C8B">
      <w:pPr>
        <w:pStyle w:val="Heading2"/>
        <w:spacing w:before="0"/>
        <w:rPr>
          <w:sz w:val="28"/>
          <w:szCs w:val="28"/>
        </w:rPr>
      </w:pPr>
      <w:r w:rsidRPr="000F02B8">
        <w:rPr>
          <w:sz w:val="28"/>
          <w:szCs w:val="28"/>
        </w:rPr>
        <w:t>AGENDA</w:t>
      </w:r>
    </w:p>
    <w:p w:rsidR="006938D4" w:rsidRPr="00172559" w:rsidRDefault="006938D4" w:rsidP="00D03C8B">
      <w:pPr>
        <w:spacing w:before="0"/>
        <w:ind w:left="360" w:hanging="360"/>
        <w:rPr>
          <w:b/>
          <w:sz w:val="23"/>
          <w:szCs w:val="23"/>
        </w:rPr>
      </w:pPr>
    </w:p>
    <w:p w:rsidR="006938D4" w:rsidRPr="000F02B8" w:rsidRDefault="006938D4" w:rsidP="006938D4">
      <w:pPr>
        <w:numPr>
          <w:ilvl w:val="0"/>
          <w:numId w:val="1"/>
        </w:numPr>
        <w:tabs>
          <w:tab w:val="left" w:pos="6390"/>
        </w:tabs>
        <w:spacing w:before="0" w:after="120"/>
        <w:ind w:left="1350" w:hanging="720"/>
        <w:rPr>
          <w:b/>
          <w:i/>
          <w:szCs w:val="24"/>
        </w:rPr>
      </w:pPr>
      <w:r w:rsidRPr="000F02B8">
        <w:rPr>
          <w:b/>
          <w:bCs/>
          <w:szCs w:val="24"/>
        </w:rPr>
        <w:t xml:space="preserve">Call to Order </w:t>
      </w:r>
    </w:p>
    <w:p w:rsidR="006938D4" w:rsidRPr="000F02B8" w:rsidRDefault="00E77879" w:rsidP="006938D4">
      <w:pPr>
        <w:pStyle w:val="ListParagraph"/>
        <w:numPr>
          <w:ilvl w:val="0"/>
          <w:numId w:val="1"/>
        </w:numPr>
        <w:tabs>
          <w:tab w:val="left" w:pos="6390"/>
        </w:tabs>
        <w:spacing w:after="120"/>
        <w:ind w:left="1350" w:hanging="720"/>
        <w:jc w:val="both"/>
        <w:rPr>
          <w:b/>
          <w:i/>
        </w:rPr>
      </w:pPr>
      <w:sdt>
        <w:sdtPr>
          <w:rPr>
            <w:rStyle w:val="Style2"/>
          </w:rPr>
          <w:alias w:val="Introduction"/>
          <w:tag w:val="Introduction"/>
          <w:id w:val="280386778"/>
          <w:placeholder>
            <w:docPart w:val="E5F58935BBA14E6383016692133E3672"/>
          </w:placeholder>
          <w:comboBox>
            <w:listItem w:displayText="Introduction of Members" w:value="Introduction of Members"/>
            <w:listItem w:displayText="Election of Chair and Vice-Chair" w:value="Election of Chair and Vice-Chair"/>
          </w:comboBox>
        </w:sdtPr>
        <w:sdtEndPr>
          <w:rPr>
            <w:rStyle w:val="DefaultParagraphFont"/>
            <w:b w:val="0"/>
          </w:rPr>
        </w:sdtEndPr>
        <w:sdtContent>
          <w:r w:rsidR="005C58C9" w:rsidRPr="000F02B8">
            <w:rPr>
              <w:rStyle w:val="Style2"/>
            </w:rPr>
            <w:t>Introduction of members</w:t>
          </w:r>
        </w:sdtContent>
      </w:sdt>
    </w:p>
    <w:p w:rsidR="00D03C8B" w:rsidRPr="000F02B8" w:rsidRDefault="00D03C8B" w:rsidP="006938D4">
      <w:pPr>
        <w:numPr>
          <w:ilvl w:val="0"/>
          <w:numId w:val="1"/>
        </w:numPr>
        <w:tabs>
          <w:tab w:val="left" w:pos="6390"/>
        </w:tabs>
        <w:spacing w:before="0" w:after="120"/>
        <w:ind w:left="1350" w:hanging="720"/>
        <w:rPr>
          <w:b/>
          <w:szCs w:val="24"/>
        </w:rPr>
      </w:pPr>
      <w:r w:rsidRPr="000F02B8">
        <w:rPr>
          <w:rStyle w:val="Style2"/>
          <w:szCs w:val="24"/>
        </w:rPr>
        <w:t>Statement of the Chair</w:t>
      </w:r>
    </w:p>
    <w:p w:rsidR="00E10360" w:rsidRPr="000F02B8" w:rsidRDefault="00D03C8B" w:rsidP="000F02B8">
      <w:pPr>
        <w:numPr>
          <w:ilvl w:val="0"/>
          <w:numId w:val="1"/>
        </w:numPr>
        <w:tabs>
          <w:tab w:val="left" w:pos="6390"/>
        </w:tabs>
        <w:spacing w:before="0" w:after="120"/>
        <w:ind w:left="1350" w:hanging="720"/>
        <w:rPr>
          <w:b/>
          <w:szCs w:val="24"/>
        </w:rPr>
      </w:pPr>
      <w:r w:rsidRPr="000F02B8">
        <w:rPr>
          <w:rStyle w:val="Style2"/>
          <w:szCs w:val="24"/>
        </w:rPr>
        <w:t>Project Director and Research Team Overview</w:t>
      </w:r>
    </w:p>
    <w:p w:rsidR="006938D4" w:rsidRPr="000F02B8" w:rsidRDefault="00E77879" w:rsidP="006938D4">
      <w:pPr>
        <w:pStyle w:val="ListParagraph"/>
        <w:numPr>
          <w:ilvl w:val="0"/>
          <w:numId w:val="1"/>
        </w:numPr>
        <w:tabs>
          <w:tab w:val="left" w:pos="6390"/>
        </w:tabs>
        <w:spacing w:after="120"/>
        <w:ind w:left="1350" w:hanging="720"/>
        <w:jc w:val="both"/>
        <w:rPr>
          <w:b/>
          <w:i/>
        </w:rPr>
      </w:pPr>
      <w:sdt>
        <w:sdtPr>
          <w:rPr>
            <w:rStyle w:val="Style2"/>
          </w:rPr>
          <w:alias w:val="Introduction"/>
          <w:tag w:val="Introduction"/>
          <w:id w:val="-1482455163"/>
          <w:placeholder>
            <w:docPart w:val="0E0EC6BD513B4370944F4E12B138351F"/>
          </w:placeholder>
          <w:comboBox>
            <w:listItem w:displayText="Public Comment" w:value="Public Comment"/>
            <w:listItem w:displayText="Other Business" w:value="Other Business"/>
          </w:comboBox>
        </w:sdtPr>
        <w:sdtEndPr>
          <w:rPr>
            <w:rStyle w:val="DefaultParagraphFont"/>
            <w:b w:val="0"/>
          </w:rPr>
        </w:sdtEndPr>
        <w:sdtContent>
          <w:r w:rsidR="005C58C9" w:rsidRPr="000F02B8">
            <w:rPr>
              <w:rStyle w:val="Style2"/>
            </w:rPr>
            <w:t>Member Discussion</w:t>
          </w:r>
        </w:sdtContent>
      </w:sdt>
    </w:p>
    <w:p w:rsidR="006938D4" w:rsidRPr="000F02B8" w:rsidRDefault="00E10360" w:rsidP="006938D4">
      <w:pPr>
        <w:numPr>
          <w:ilvl w:val="0"/>
          <w:numId w:val="1"/>
        </w:numPr>
        <w:tabs>
          <w:tab w:val="left" w:pos="6390"/>
        </w:tabs>
        <w:spacing w:before="0" w:after="120"/>
        <w:ind w:left="1350" w:hanging="720"/>
        <w:rPr>
          <w:b/>
          <w:i/>
          <w:szCs w:val="24"/>
        </w:rPr>
      </w:pPr>
      <w:r w:rsidRPr="000F02B8">
        <w:rPr>
          <w:b/>
          <w:szCs w:val="24"/>
        </w:rPr>
        <w:t>Public Comment</w:t>
      </w:r>
    </w:p>
    <w:p w:rsidR="00E10360" w:rsidRPr="000F02B8" w:rsidRDefault="00D03C8B" w:rsidP="006938D4">
      <w:pPr>
        <w:numPr>
          <w:ilvl w:val="0"/>
          <w:numId w:val="1"/>
        </w:numPr>
        <w:tabs>
          <w:tab w:val="left" w:pos="6390"/>
        </w:tabs>
        <w:spacing w:before="0" w:after="120"/>
        <w:ind w:left="1350" w:hanging="720"/>
        <w:rPr>
          <w:b/>
          <w:i/>
          <w:szCs w:val="24"/>
        </w:rPr>
      </w:pPr>
      <w:r w:rsidRPr="000F02B8">
        <w:rPr>
          <w:b/>
          <w:szCs w:val="24"/>
        </w:rPr>
        <w:t xml:space="preserve">Closing Remarks and </w:t>
      </w:r>
      <w:r w:rsidR="00E10360" w:rsidRPr="000F02B8">
        <w:rPr>
          <w:b/>
          <w:szCs w:val="24"/>
        </w:rPr>
        <w:t>Adjournment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  <w:tblCaption w:val="Members of the Commission"/>
        <w:tblDescription w:val="List of members of the Commission"/>
      </w:tblPr>
      <w:tblGrid>
        <w:gridCol w:w="3505"/>
        <w:gridCol w:w="3240"/>
        <w:gridCol w:w="2605"/>
      </w:tblGrid>
      <w:tr w:rsidR="00AF4D3A" w:rsidRPr="00172559" w:rsidTr="00151159">
        <w:trPr>
          <w:tblHeader/>
        </w:trPr>
        <w:tc>
          <w:tcPr>
            <w:tcW w:w="9350" w:type="dxa"/>
            <w:gridSpan w:val="3"/>
          </w:tcPr>
          <w:p w:rsidR="000F02B8" w:rsidRDefault="000F02B8" w:rsidP="00151159">
            <w:pPr>
              <w:pStyle w:val="Heading2"/>
              <w:outlineLvl w:val="1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F02B8" w:rsidRDefault="000F02B8" w:rsidP="00151159">
            <w:pPr>
              <w:pStyle w:val="Heading2"/>
              <w:outlineLvl w:val="1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F02B8" w:rsidRDefault="000F02B8" w:rsidP="000F02B8"/>
          <w:p w:rsidR="000F02B8" w:rsidRDefault="000F02B8" w:rsidP="00151159">
            <w:pPr>
              <w:pStyle w:val="Heading2"/>
              <w:outlineLvl w:val="1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F4D3A" w:rsidRPr="00172559" w:rsidRDefault="00AF4D3A" w:rsidP="00151159">
            <w:pPr>
              <w:pStyle w:val="Heading2"/>
              <w:outlineLvl w:val="1"/>
              <w:rPr>
                <w:rFonts w:ascii="Times New Roman" w:hAnsi="Times New Roman" w:cs="Times New Roman"/>
                <w:sz w:val="23"/>
                <w:szCs w:val="23"/>
              </w:rPr>
            </w:pPr>
            <w:r w:rsidRPr="00172559">
              <w:rPr>
                <w:rFonts w:ascii="Times New Roman" w:hAnsi="Times New Roman" w:cs="Times New Roman"/>
                <w:sz w:val="23"/>
                <w:szCs w:val="23"/>
              </w:rPr>
              <w:t>Members of the Commission</w:t>
            </w:r>
          </w:p>
          <w:p w:rsidR="00172559" w:rsidRPr="00172559" w:rsidRDefault="00172559" w:rsidP="00172559">
            <w:pPr>
              <w:rPr>
                <w:sz w:val="23"/>
                <w:szCs w:val="23"/>
              </w:rPr>
            </w:pPr>
          </w:p>
        </w:tc>
      </w:tr>
      <w:tr w:rsidR="00AF4D3A" w:rsidRPr="00E40EC3" w:rsidTr="00151159">
        <w:tc>
          <w:tcPr>
            <w:tcW w:w="3505" w:type="dxa"/>
          </w:tcPr>
          <w:p w:rsidR="00AF4D3A" w:rsidRPr="00E40EC3" w:rsidRDefault="00AF4D3A" w:rsidP="00AF4D3A">
            <w:pPr>
              <w:rPr>
                <w:rFonts w:ascii="Times New Roman" w:hAnsi="Times New Roman"/>
                <w:sz w:val="18"/>
                <w:szCs w:val="18"/>
              </w:rPr>
            </w:pPr>
            <w:r w:rsidRPr="00E40EC3">
              <w:rPr>
                <w:rFonts w:ascii="Times New Roman" w:hAnsi="Times New Roman"/>
                <w:sz w:val="18"/>
                <w:szCs w:val="18"/>
              </w:rPr>
              <w:t>Delegate</w:t>
            </w:r>
            <w:r w:rsidR="00E40EC3">
              <w:rPr>
                <w:rFonts w:ascii="Times New Roman" w:hAnsi="Times New Roman"/>
                <w:sz w:val="18"/>
                <w:szCs w:val="18"/>
              </w:rPr>
              <w:t xml:space="preserve"> Delores L. </w:t>
            </w:r>
            <w:proofErr w:type="spellStart"/>
            <w:r w:rsidR="00E40EC3">
              <w:rPr>
                <w:rFonts w:ascii="Times New Roman" w:hAnsi="Times New Roman"/>
                <w:sz w:val="18"/>
                <w:szCs w:val="18"/>
              </w:rPr>
              <w:t>McQuinn</w:t>
            </w:r>
            <w:proofErr w:type="spellEnd"/>
            <w:r w:rsidRPr="00E40EC3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E40EC3">
              <w:rPr>
                <w:rFonts w:ascii="Times New Roman" w:hAnsi="Times New Roman"/>
                <w:i/>
                <w:sz w:val="18"/>
                <w:szCs w:val="18"/>
              </w:rPr>
              <w:t>Chair</w:t>
            </w:r>
          </w:p>
          <w:p w:rsidR="00AF4D3A" w:rsidRPr="00E40EC3" w:rsidRDefault="00AF4D3A" w:rsidP="00AF4D3A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E40EC3">
              <w:rPr>
                <w:rFonts w:ascii="Times New Roman" w:hAnsi="Times New Roman"/>
                <w:sz w:val="18"/>
                <w:szCs w:val="18"/>
              </w:rPr>
              <w:t>Senator</w:t>
            </w:r>
            <w:r w:rsidR="00E40EC3">
              <w:rPr>
                <w:rFonts w:ascii="Times New Roman" w:hAnsi="Times New Roman"/>
                <w:sz w:val="18"/>
                <w:szCs w:val="18"/>
              </w:rPr>
              <w:t xml:space="preserve"> Lamont Bagby,</w:t>
            </w:r>
            <w:r w:rsidRPr="00E40EC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40EC3">
              <w:rPr>
                <w:rFonts w:ascii="Times New Roman" w:hAnsi="Times New Roman"/>
                <w:i/>
                <w:sz w:val="18"/>
                <w:szCs w:val="18"/>
              </w:rPr>
              <w:t>Vice Chair</w:t>
            </w:r>
          </w:p>
          <w:p w:rsidR="00AF4D3A" w:rsidRPr="00E40EC3" w:rsidRDefault="00AF4D3A" w:rsidP="00AF4D3A">
            <w:pPr>
              <w:rPr>
                <w:rFonts w:ascii="Times New Roman" w:hAnsi="Times New Roman"/>
                <w:sz w:val="18"/>
                <w:szCs w:val="18"/>
              </w:rPr>
            </w:pPr>
            <w:r w:rsidRPr="00E40EC3">
              <w:rPr>
                <w:rFonts w:ascii="Times New Roman" w:hAnsi="Times New Roman"/>
                <w:sz w:val="18"/>
                <w:szCs w:val="18"/>
              </w:rPr>
              <w:t>Senator</w:t>
            </w:r>
            <w:r w:rsidR="00E40EC3">
              <w:rPr>
                <w:rFonts w:ascii="Times New Roman" w:hAnsi="Times New Roman"/>
                <w:sz w:val="18"/>
                <w:szCs w:val="18"/>
              </w:rPr>
              <w:t xml:space="preserve"> Mamie E. Locke</w:t>
            </w:r>
            <w:r w:rsidRPr="00E40EC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AF4D3A" w:rsidRDefault="00AF4D3A" w:rsidP="00AF4D3A">
            <w:pPr>
              <w:rPr>
                <w:rFonts w:ascii="Times New Roman" w:hAnsi="Times New Roman"/>
                <w:sz w:val="18"/>
                <w:szCs w:val="18"/>
              </w:rPr>
            </w:pPr>
            <w:r w:rsidRPr="00E40EC3">
              <w:rPr>
                <w:rFonts w:ascii="Times New Roman" w:hAnsi="Times New Roman"/>
                <w:sz w:val="18"/>
                <w:szCs w:val="18"/>
              </w:rPr>
              <w:t>Senator</w:t>
            </w:r>
            <w:r w:rsidR="00E40EC3">
              <w:rPr>
                <w:rFonts w:ascii="Times New Roman" w:hAnsi="Times New Roman"/>
                <w:sz w:val="18"/>
                <w:szCs w:val="18"/>
              </w:rPr>
              <w:t xml:space="preserve"> David W. Marsden</w:t>
            </w:r>
          </w:p>
          <w:p w:rsidR="00E40EC3" w:rsidRDefault="00E40EC3" w:rsidP="00AF4D3A">
            <w:pPr>
              <w:rPr>
                <w:rFonts w:ascii="Times New Roman" w:hAnsi="Times New Roman"/>
                <w:sz w:val="18"/>
                <w:szCs w:val="18"/>
              </w:rPr>
            </w:pPr>
            <w:r w:rsidRPr="00E40EC3">
              <w:rPr>
                <w:rFonts w:ascii="Times New Roman" w:hAnsi="Times New Roman"/>
                <w:sz w:val="18"/>
                <w:szCs w:val="18"/>
              </w:rPr>
              <w:t>Senator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J.D. " Danny" Diggs</w:t>
            </w:r>
          </w:p>
          <w:p w:rsidR="00E40EC3" w:rsidRDefault="00E40EC3" w:rsidP="00AF4D3A">
            <w:pPr>
              <w:rPr>
                <w:rFonts w:ascii="Times New Roman" w:hAnsi="Times New Roman"/>
                <w:sz w:val="18"/>
                <w:szCs w:val="18"/>
              </w:rPr>
            </w:pPr>
            <w:r w:rsidRPr="00E40EC3">
              <w:rPr>
                <w:rFonts w:ascii="Times New Roman" w:hAnsi="Times New Roman"/>
                <w:sz w:val="18"/>
                <w:szCs w:val="18"/>
              </w:rPr>
              <w:t>Delegate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Jeion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A. Ward</w:t>
            </w:r>
          </w:p>
          <w:p w:rsidR="00E40EC3" w:rsidRDefault="00E40EC3" w:rsidP="00AF4D3A">
            <w:pPr>
              <w:rPr>
                <w:rFonts w:ascii="Times New Roman" w:hAnsi="Times New Roman"/>
                <w:sz w:val="18"/>
                <w:szCs w:val="18"/>
              </w:rPr>
            </w:pPr>
            <w:r w:rsidRPr="00E40EC3">
              <w:rPr>
                <w:rFonts w:ascii="Times New Roman" w:hAnsi="Times New Roman"/>
                <w:sz w:val="18"/>
                <w:szCs w:val="18"/>
              </w:rPr>
              <w:t>Delegate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Bonita G. Anthony</w:t>
            </w:r>
          </w:p>
          <w:p w:rsidR="00E40EC3" w:rsidRPr="00E40EC3" w:rsidRDefault="00E40EC3" w:rsidP="00AF4D3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40" w:type="dxa"/>
          </w:tcPr>
          <w:p w:rsidR="00AF4D3A" w:rsidRPr="00E40EC3" w:rsidRDefault="00AF4D3A" w:rsidP="00AF4D3A">
            <w:pPr>
              <w:rPr>
                <w:rFonts w:ascii="Times New Roman" w:hAnsi="Times New Roman"/>
                <w:sz w:val="18"/>
                <w:szCs w:val="18"/>
              </w:rPr>
            </w:pPr>
            <w:r w:rsidRPr="00E40EC3">
              <w:rPr>
                <w:rFonts w:ascii="Times New Roman" w:hAnsi="Times New Roman"/>
                <w:sz w:val="18"/>
                <w:szCs w:val="18"/>
              </w:rPr>
              <w:t>Delegate</w:t>
            </w:r>
            <w:r w:rsidR="00E40EC3">
              <w:rPr>
                <w:rFonts w:ascii="Times New Roman" w:hAnsi="Times New Roman"/>
                <w:sz w:val="18"/>
                <w:szCs w:val="18"/>
              </w:rPr>
              <w:t xml:space="preserve"> Karen Keys- </w:t>
            </w:r>
            <w:proofErr w:type="spellStart"/>
            <w:r w:rsidR="00E40EC3">
              <w:rPr>
                <w:rFonts w:ascii="Times New Roman" w:hAnsi="Times New Roman"/>
                <w:sz w:val="18"/>
                <w:szCs w:val="18"/>
              </w:rPr>
              <w:t>Gamarra</w:t>
            </w:r>
            <w:proofErr w:type="spellEnd"/>
          </w:p>
          <w:p w:rsidR="00AF4D3A" w:rsidRDefault="00AF4D3A" w:rsidP="00E40EC3">
            <w:pPr>
              <w:rPr>
                <w:rFonts w:ascii="Times New Roman" w:hAnsi="Times New Roman"/>
                <w:sz w:val="18"/>
                <w:szCs w:val="18"/>
              </w:rPr>
            </w:pPr>
            <w:r w:rsidRPr="00E40EC3">
              <w:rPr>
                <w:rFonts w:ascii="Times New Roman" w:hAnsi="Times New Roman"/>
                <w:sz w:val="18"/>
                <w:szCs w:val="18"/>
              </w:rPr>
              <w:t>Delegate</w:t>
            </w:r>
            <w:r w:rsidR="00E40EC3">
              <w:rPr>
                <w:rFonts w:ascii="Times New Roman" w:hAnsi="Times New Roman"/>
                <w:sz w:val="18"/>
                <w:szCs w:val="18"/>
              </w:rPr>
              <w:t xml:space="preserve"> Ellen H. McLaughlin</w:t>
            </w:r>
          </w:p>
          <w:p w:rsidR="00E40EC3" w:rsidRDefault="00E40EC3" w:rsidP="00E40EC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Delegate Anne Ferrell H. Tata</w:t>
            </w:r>
          </w:p>
          <w:p w:rsidR="00E77879" w:rsidRDefault="00E77879" w:rsidP="00E40EC3">
            <w:pPr>
              <w:rPr>
                <w:rFonts w:ascii="Times New Roman" w:hAnsi="Times New Roman"/>
                <w:sz w:val="18"/>
                <w:szCs w:val="18"/>
              </w:rPr>
            </w:pPr>
            <w:r w:rsidRPr="00E77879">
              <w:rPr>
                <w:rFonts w:ascii="Times New Roman" w:hAnsi="Times New Roman"/>
                <w:sz w:val="18"/>
                <w:szCs w:val="18"/>
              </w:rPr>
              <w:t>The Honorable Dr. Jeffery O. Smith</w:t>
            </w:r>
          </w:p>
          <w:p w:rsidR="00E77879" w:rsidRPr="00E40EC3" w:rsidRDefault="00E77879" w:rsidP="00E40EC3">
            <w:pPr>
              <w:rPr>
                <w:rFonts w:ascii="Times New Roman" w:hAnsi="Times New Roman"/>
                <w:sz w:val="18"/>
                <w:szCs w:val="18"/>
              </w:rPr>
            </w:pPr>
            <w:r w:rsidRPr="00E77879">
              <w:rPr>
                <w:rFonts w:ascii="Times New Roman" w:hAnsi="Times New Roman"/>
                <w:sz w:val="18"/>
                <w:szCs w:val="18"/>
              </w:rPr>
              <w:t>The Honorable</w:t>
            </w:r>
            <w:r>
              <w:t xml:space="preserve"> </w:t>
            </w:r>
            <w:r w:rsidRPr="00E77879">
              <w:rPr>
                <w:rFonts w:ascii="Times New Roman" w:hAnsi="Times New Roman"/>
                <w:sz w:val="18"/>
                <w:szCs w:val="18"/>
              </w:rPr>
              <w:t>A. Scott Fleming</w:t>
            </w:r>
            <w:bookmarkStart w:id="0" w:name="_GoBack"/>
            <w:bookmarkEnd w:id="0"/>
          </w:p>
        </w:tc>
        <w:tc>
          <w:tcPr>
            <w:tcW w:w="2605" w:type="dxa"/>
          </w:tcPr>
          <w:p w:rsidR="00AF4D3A" w:rsidRDefault="00172559" w:rsidP="000F02B8">
            <w:pPr>
              <w:ind w:left="-105" w:right="-21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Dr. Cassandra L. Newby-Alexander</w:t>
            </w:r>
          </w:p>
          <w:p w:rsidR="00172559" w:rsidRPr="00E40EC3" w:rsidRDefault="00172559" w:rsidP="00172559">
            <w:pPr>
              <w:ind w:left="-10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Carl Edmonds</w:t>
            </w:r>
          </w:p>
          <w:p w:rsidR="00AF4D3A" w:rsidRDefault="00172559" w:rsidP="00172559">
            <w:pPr>
              <w:ind w:left="-10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Peter A. Blake</w:t>
            </w:r>
          </w:p>
          <w:p w:rsidR="00E40EC3" w:rsidRDefault="00172559" w:rsidP="00172559">
            <w:pPr>
              <w:ind w:left="-10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Rev.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MarQuita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A. Carmichael</w:t>
            </w:r>
          </w:p>
          <w:p w:rsidR="00172559" w:rsidRDefault="00172559" w:rsidP="00172559">
            <w:pPr>
              <w:ind w:left="-10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Joni Ivey</w:t>
            </w:r>
          </w:p>
          <w:p w:rsidR="00172559" w:rsidRDefault="00172559" w:rsidP="00172559">
            <w:pPr>
              <w:ind w:left="-10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Jazmin Marshall</w:t>
            </w:r>
          </w:p>
          <w:p w:rsidR="00E40EC3" w:rsidRPr="00E40EC3" w:rsidRDefault="00172559" w:rsidP="00172559">
            <w:pPr>
              <w:ind w:left="-105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Tyee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Mallory</w:t>
            </w:r>
          </w:p>
        </w:tc>
      </w:tr>
    </w:tbl>
    <w:p w:rsidR="00E10360" w:rsidRPr="00172559" w:rsidRDefault="006938D4" w:rsidP="00E40EC3">
      <w:pPr>
        <w:pStyle w:val="Heading1"/>
        <w:spacing w:after="120"/>
        <w:rPr>
          <w:b/>
          <w:sz w:val="23"/>
          <w:szCs w:val="23"/>
        </w:rPr>
      </w:pPr>
      <w:r w:rsidRPr="00172559">
        <w:rPr>
          <w:b/>
          <w:sz w:val="23"/>
          <w:szCs w:val="23"/>
        </w:rPr>
        <w:t>Staff</w:t>
      </w:r>
      <w:r w:rsidR="00E10360" w:rsidRPr="00172559">
        <w:rPr>
          <w:b/>
          <w:sz w:val="23"/>
          <w:szCs w:val="23"/>
        </w:rPr>
        <w:t xml:space="preserve"> </w:t>
      </w:r>
    </w:p>
    <w:p w:rsidR="00E10360" w:rsidRPr="000F02B8" w:rsidRDefault="00E77879" w:rsidP="00E10360">
      <w:pPr>
        <w:pStyle w:val="NoSpacing"/>
        <w:jc w:val="center"/>
        <w:rPr>
          <w:sz w:val="16"/>
          <w:szCs w:val="16"/>
        </w:rPr>
      </w:pPr>
      <w:sdt>
        <w:sdtPr>
          <w:rPr>
            <w:sz w:val="16"/>
            <w:szCs w:val="16"/>
          </w:rPr>
          <w:id w:val="-456487505"/>
          <w:placeholder>
            <w:docPart w:val="C5DE3F1C79684F0A863CB131B16CEB98"/>
          </w:placeholder>
        </w:sdtPr>
        <w:sdtEndPr/>
        <w:sdtContent>
          <w:r w:rsidR="00D03C8B" w:rsidRPr="000F02B8">
            <w:rPr>
              <w:sz w:val="16"/>
              <w:szCs w:val="16"/>
            </w:rPr>
            <w:t>Amigo Wade, Director</w:t>
          </w:r>
        </w:sdtContent>
      </w:sdt>
      <w:r w:rsidR="00E10360" w:rsidRPr="000F02B8">
        <w:rPr>
          <w:sz w:val="16"/>
          <w:szCs w:val="16"/>
        </w:rPr>
        <w:t>, Division of Legislative Services</w:t>
      </w:r>
    </w:p>
    <w:p w:rsidR="00E10360" w:rsidRPr="000F02B8" w:rsidRDefault="00E77879" w:rsidP="00E10360">
      <w:pPr>
        <w:pStyle w:val="NoSpacing"/>
        <w:jc w:val="center"/>
        <w:rPr>
          <w:sz w:val="16"/>
          <w:szCs w:val="16"/>
        </w:rPr>
      </w:pPr>
      <w:sdt>
        <w:sdtPr>
          <w:rPr>
            <w:sz w:val="16"/>
            <w:szCs w:val="16"/>
          </w:rPr>
          <w:id w:val="-822350939"/>
          <w:placeholder>
            <w:docPart w:val="5C0E99E10C2C400DB07FA33A27636FC8"/>
          </w:placeholder>
        </w:sdtPr>
        <w:sdtEndPr/>
        <w:sdtContent>
          <w:r w:rsidR="00D03C8B" w:rsidRPr="000F02B8">
            <w:rPr>
              <w:sz w:val="16"/>
              <w:szCs w:val="16"/>
            </w:rPr>
            <w:t>Lily Jones</w:t>
          </w:r>
        </w:sdtContent>
      </w:sdt>
      <w:r w:rsidR="00E10360" w:rsidRPr="000F02B8">
        <w:rPr>
          <w:sz w:val="16"/>
          <w:szCs w:val="16"/>
        </w:rPr>
        <w:t>, Division of Legislative Services</w:t>
      </w:r>
    </w:p>
    <w:p w:rsidR="00E10360" w:rsidRPr="000F02B8" w:rsidRDefault="00E77879" w:rsidP="00E10360">
      <w:pPr>
        <w:pStyle w:val="NoSpacing"/>
        <w:jc w:val="center"/>
        <w:rPr>
          <w:sz w:val="16"/>
          <w:szCs w:val="16"/>
        </w:rPr>
      </w:pPr>
      <w:sdt>
        <w:sdtPr>
          <w:rPr>
            <w:sz w:val="16"/>
            <w:szCs w:val="16"/>
          </w:rPr>
          <w:id w:val="-1575433240"/>
          <w:placeholder>
            <w:docPart w:val="B4FCBDD5CD3D4314A862EE6D9A855220"/>
          </w:placeholder>
        </w:sdtPr>
        <w:sdtEndPr/>
        <w:sdtContent>
          <w:r w:rsidR="00E10360" w:rsidRPr="000F02B8">
            <w:rPr>
              <w:sz w:val="16"/>
              <w:szCs w:val="16"/>
            </w:rPr>
            <w:t>Tamula Torres</w:t>
          </w:r>
        </w:sdtContent>
      </w:sdt>
      <w:r w:rsidR="00E10360" w:rsidRPr="000F02B8">
        <w:rPr>
          <w:sz w:val="16"/>
          <w:szCs w:val="16"/>
        </w:rPr>
        <w:t>, Division of Legislative Services</w:t>
      </w:r>
    </w:p>
    <w:p w:rsidR="00E10360" w:rsidRPr="005E16B2" w:rsidRDefault="00E77879" w:rsidP="00E10360">
      <w:pPr>
        <w:pStyle w:val="NoSpacing"/>
        <w:tabs>
          <w:tab w:val="center" w:pos="4968"/>
          <w:tab w:val="right" w:pos="9936"/>
        </w:tabs>
        <w:ind w:left="2610"/>
        <w:rPr>
          <w:rStyle w:val="Style3"/>
          <w:sz w:val="18"/>
          <w:szCs w:val="18"/>
        </w:rPr>
      </w:pPr>
      <w:sdt>
        <w:sdtPr>
          <w:rPr>
            <w:sz w:val="16"/>
            <w:szCs w:val="16"/>
          </w:rPr>
          <w:id w:val="2053345431"/>
          <w:placeholder>
            <w:docPart w:val="C94F279165EB42B28BA547D168F12E77"/>
          </w:placeholder>
        </w:sdtPr>
        <w:sdtEndPr/>
        <w:sdtContent>
          <w:r w:rsidR="00E10360" w:rsidRPr="000F02B8">
            <w:rPr>
              <w:sz w:val="16"/>
              <w:szCs w:val="16"/>
            </w:rPr>
            <w:t>Tiffany Harris- Greene</w:t>
          </w:r>
        </w:sdtContent>
      </w:sdt>
      <w:r w:rsidR="00E10360" w:rsidRPr="000F02B8">
        <w:rPr>
          <w:sz w:val="16"/>
          <w:szCs w:val="16"/>
        </w:rPr>
        <w:t xml:space="preserve">, </w:t>
      </w:r>
      <w:sdt>
        <w:sdtPr>
          <w:rPr>
            <w:rStyle w:val="Style3"/>
            <w:sz w:val="16"/>
            <w:szCs w:val="16"/>
          </w:rPr>
          <w:alias w:val="[Senate/House Com Ops]"/>
          <w:tag w:val="[Senate/House Com Ops]"/>
          <w:id w:val="1174374776"/>
          <w:placeholder>
            <w:docPart w:val="52EB1EABAAA34B95A9D795B2E3A9BEBD"/>
          </w:placeholder>
          <w:comboBox>
            <w:listItem w:displayText="Senate Committee Operations" w:value="Senate Committee Operations"/>
            <w:listItem w:displayText="House Committee Operations" w:value="House Committee Operations"/>
          </w:comboBox>
        </w:sdtPr>
        <w:sdtEndPr>
          <w:rPr>
            <w:rStyle w:val="Style3"/>
          </w:rPr>
        </w:sdtEndPr>
        <w:sdtContent>
          <w:r w:rsidR="005C58C9" w:rsidRPr="000F02B8">
            <w:rPr>
              <w:rStyle w:val="Style3"/>
              <w:sz w:val="16"/>
              <w:szCs w:val="16"/>
            </w:rPr>
            <w:t>House Committee Operations</w:t>
          </w:r>
        </w:sdtContent>
      </w:sdt>
    </w:p>
    <w:p w:rsidR="00E10360" w:rsidRPr="00597CAB" w:rsidRDefault="00E10360" w:rsidP="00E10360">
      <w:pPr>
        <w:spacing w:before="0"/>
        <w:textAlignment w:val="baseline"/>
        <w:rPr>
          <w:rFonts w:eastAsia="Times New Roman" w:cs="Times New Roman"/>
          <w:sz w:val="12"/>
          <w:szCs w:val="12"/>
        </w:rPr>
      </w:pPr>
    </w:p>
    <w:p w:rsidR="00213967" w:rsidRDefault="00213967" w:rsidP="00E10360">
      <w:pPr>
        <w:pStyle w:val="NoSpacing"/>
        <w:jc w:val="center"/>
        <w:rPr>
          <w:b/>
          <w:sz w:val="12"/>
          <w:szCs w:val="12"/>
        </w:rPr>
      </w:pPr>
    </w:p>
    <w:p w:rsidR="00E10360" w:rsidRPr="00597CAB" w:rsidRDefault="00E10360" w:rsidP="00E10360">
      <w:pPr>
        <w:pStyle w:val="NoSpacing"/>
        <w:jc w:val="center"/>
        <w:rPr>
          <w:sz w:val="18"/>
          <w:szCs w:val="18"/>
        </w:rPr>
      </w:pPr>
      <w:r w:rsidRPr="00597CAB">
        <w:rPr>
          <w:b/>
          <w:sz w:val="18"/>
          <w:szCs w:val="18"/>
        </w:rPr>
        <w:t xml:space="preserve">Access the meeting here: </w:t>
      </w:r>
      <w:hyperlink r:id="rId9" w:history="1">
        <w:r w:rsidRPr="00597CAB">
          <w:rPr>
            <w:rStyle w:val="Hyperlink"/>
            <w:color w:val="auto"/>
            <w:sz w:val="18"/>
            <w:szCs w:val="18"/>
          </w:rPr>
          <w:t>https://house.vga.virginia.gov/now_playing</w:t>
        </w:r>
      </w:hyperlink>
    </w:p>
    <w:p w:rsidR="006938D4" w:rsidRPr="00597CAB" w:rsidRDefault="00E10360" w:rsidP="00172559">
      <w:pPr>
        <w:spacing w:before="0"/>
        <w:jc w:val="center"/>
        <w:rPr>
          <w:sz w:val="20"/>
        </w:rPr>
      </w:pPr>
      <w:r w:rsidRPr="00597CAB">
        <w:rPr>
          <w:b/>
          <w:sz w:val="18"/>
          <w:szCs w:val="18"/>
        </w:rPr>
        <w:t>Additional information about the Commission can be found here:</w:t>
      </w:r>
      <w:r w:rsidRPr="00597CAB">
        <w:rPr>
          <w:sz w:val="18"/>
          <w:szCs w:val="18"/>
        </w:rPr>
        <w:t xml:space="preserve"> </w:t>
      </w:r>
      <w:hyperlink r:id="rId10" w:history="1">
        <w:r w:rsidRPr="00597CAB">
          <w:rPr>
            <w:b/>
            <w:sz w:val="18"/>
            <w:szCs w:val="18"/>
            <w:u w:val="single"/>
          </w:rPr>
          <w:t>https://dls.virginia.gov/commissions/cubc.htm</w:t>
        </w:r>
      </w:hyperlink>
    </w:p>
    <w:sectPr w:rsidR="006938D4" w:rsidRPr="00597CAB" w:rsidSect="000F02B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45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AC1" w:rsidRDefault="00F43AC1" w:rsidP="00F43AC1">
      <w:pPr>
        <w:spacing w:before="0"/>
      </w:pPr>
      <w:r>
        <w:separator/>
      </w:r>
    </w:p>
  </w:endnote>
  <w:endnote w:type="continuationSeparator" w:id="0">
    <w:p w:rsidR="00F43AC1" w:rsidRDefault="00F43AC1" w:rsidP="00F43AC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279" w:rsidRDefault="005502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279" w:rsidRDefault="005502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279" w:rsidRDefault="005502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AC1" w:rsidRDefault="00F43AC1" w:rsidP="00F43AC1">
      <w:pPr>
        <w:spacing w:before="0"/>
      </w:pPr>
      <w:r>
        <w:separator/>
      </w:r>
    </w:p>
  </w:footnote>
  <w:footnote w:type="continuationSeparator" w:id="0">
    <w:p w:rsidR="00F43AC1" w:rsidRDefault="00F43AC1" w:rsidP="00F43AC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279" w:rsidRDefault="005502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AC1" w:rsidRDefault="00F43A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279" w:rsidRDefault="005502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00EAC"/>
    <w:multiLevelType w:val="hybridMultilevel"/>
    <w:tmpl w:val="30545BC2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 w15:restartNumberingAfterBreak="0">
    <w:nsid w:val="60641585"/>
    <w:multiLevelType w:val="hybridMultilevel"/>
    <w:tmpl w:val="6CDA804A"/>
    <w:lvl w:ilvl="0" w:tplc="04090013">
      <w:start w:val="1"/>
      <w:numFmt w:val="upperRoman"/>
      <w:lvlText w:val="%1."/>
      <w:lvlJc w:val="right"/>
      <w:pPr>
        <w:ind w:left="64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-2340" w:hanging="360"/>
      </w:pPr>
    </w:lvl>
    <w:lvl w:ilvl="2" w:tplc="0409001B" w:tentative="1">
      <w:start w:val="1"/>
      <w:numFmt w:val="lowerRoman"/>
      <w:lvlText w:val="%3."/>
      <w:lvlJc w:val="right"/>
      <w:pPr>
        <w:ind w:left="-1620" w:hanging="180"/>
      </w:pPr>
    </w:lvl>
    <w:lvl w:ilvl="3" w:tplc="0409000F" w:tentative="1">
      <w:start w:val="1"/>
      <w:numFmt w:val="decimal"/>
      <w:lvlText w:val="%4."/>
      <w:lvlJc w:val="left"/>
      <w:pPr>
        <w:ind w:left="-900" w:hanging="360"/>
      </w:pPr>
    </w:lvl>
    <w:lvl w:ilvl="4" w:tplc="04090019" w:tentative="1">
      <w:start w:val="1"/>
      <w:numFmt w:val="lowerLetter"/>
      <w:lvlText w:val="%5."/>
      <w:lvlJc w:val="left"/>
      <w:pPr>
        <w:ind w:left="-180" w:hanging="360"/>
      </w:pPr>
    </w:lvl>
    <w:lvl w:ilvl="5" w:tplc="0409001B" w:tentative="1">
      <w:start w:val="1"/>
      <w:numFmt w:val="lowerRoman"/>
      <w:lvlText w:val="%6."/>
      <w:lvlJc w:val="right"/>
      <w:pPr>
        <w:ind w:left="540" w:hanging="180"/>
      </w:pPr>
    </w:lvl>
    <w:lvl w:ilvl="6" w:tplc="0409000F" w:tentative="1">
      <w:start w:val="1"/>
      <w:numFmt w:val="decimal"/>
      <w:lvlText w:val="%7."/>
      <w:lvlJc w:val="left"/>
      <w:pPr>
        <w:ind w:left="1260" w:hanging="360"/>
      </w:pPr>
    </w:lvl>
    <w:lvl w:ilvl="7" w:tplc="04090019" w:tentative="1">
      <w:start w:val="1"/>
      <w:numFmt w:val="lowerLetter"/>
      <w:lvlText w:val="%8."/>
      <w:lvlJc w:val="left"/>
      <w:pPr>
        <w:ind w:left="1980" w:hanging="360"/>
      </w:pPr>
    </w:lvl>
    <w:lvl w:ilvl="8" w:tplc="0409001B" w:tentative="1">
      <w:start w:val="1"/>
      <w:numFmt w:val="lowerRoman"/>
      <w:lvlText w:val="%9."/>
      <w:lvlJc w:val="right"/>
      <w:pPr>
        <w:ind w:left="27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995"/>
    <w:rsid w:val="00013215"/>
    <w:rsid w:val="00063260"/>
    <w:rsid w:val="000F02B8"/>
    <w:rsid w:val="00144DD8"/>
    <w:rsid w:val="00151159"/>
    <w:rsid w:val="00172559"/>
    <w:rsid w:val="00213967"/>
    <w:rsid w:val="003E6E04"/>
    <w:rsid w:val="0049024E"/>
    <w:rsid w:val="00512AF2"/>
    <w:rsid w:val="00550279"/>
    <w:rsid w:val="00597CAB"/>
    <w:rsid w:val="005C58C9"/>
    <w:rsid w:val="006938D4"/>
    <w:rsid w:val="008A71EE"/>
    <w:rsid w:val="00942450"/>
    <w:rsid w:val="00971995"/>
    <w:rsid w:val="00AF4D3A"/>
    <w:rsid w:val="00BE2B4E"/>
    <w:rsid w:val="00D03C8B"/>
    <w:rsid w:val="00E10360"/>
    <w:rsid w:val="00E40EC3"/>
    <w:rsid w:val="00E77879"/>
    <w:rsid w:val="00F4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3311B30"/>
  <w15:chartTrackingRefBased/>
  <w15:docId w15:val="{0D8191FA-1C0E-40E2-BC1E-6CC2E2447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024E"/>
    <w:pPr>
      <w:jc w:val="center"/>
      <w:outlineLvl w:val="0"/>
    </w:pPr>
    <w:rPr>
      <w:rFonts w:eastAsia="Calibri"/>
      <w:spacing w:val="10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1159"/>
    <w:pPr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raftingnote">
    <w:name w:val="Drafting note"/>
    <w:basedOn w:val="Normal"/>
    <w:link w:val="DraftingnoteChar"/>
    <w:qFormat/>
    <w:rsid w:val="003E6E04"/>
    <w:pPr>
      <w:spacing w:before="0" w:line="480" w:lineRule="atLeast"/>
      <w:ind w:firstLine="720"/>
      <w:jc w:val="both"/>
    </w:pPr>
    <w:rPr>
      <w:rFonts w:eastAsia="Times New Roman" w:cs="Times New Roman"/>
      <w:b/>
      <w:color w:val="000000"/>
      <w:szCs w:val="24"/>
    </w:rPr>
  </w:style>
  <w:style w:type="character" w:customStyle="1" w:styleId="DraftingnoteChar">
    <w:name w:val="Drafting note Char"/>
    <w:basedOn w:val="DefaultParagraphFont"/>
    <w:link w:val="Draftingnote"/>
    <w:rsid w:val="003E6E04"/>
    <w:rPr>
      <w:rFonts w:eastAsia="Times New Roman" w:cs="Times New Roman"/>
      <w:b/>
      <w:color w:val="000000"/>
      <w:szCs w:val="24"/>
    </w:rPr>
  </w:style>
  <w:style w:type="table" w:styleId="TableGrid">
    <w:name w:val="Table Grid"/>
    <w:basedOn w:val="TableNormal"/>
    <w:uiPriority w:val="59"/>
    <w:rsid w:val="006938D4"/>
    <w:pPr>
      <w:spacing w:before="0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38D4"/>
    <w:pPr>
      <w:spacing w:before="0"/>
      <w:ind w:left="720"/>
      <w:contextualSpacing/>
    </w:pPr>
    <w:rPr>
      <w:rFonts w:eastAsia="Times New Roman" w:cs="Times New Roman"/>
      <w:szCs w:val="24"/>
    </w:rPr>
  </w:style>
  <w:style w:type="paragraph" w:styleId="NoSpacing">
    <w:name w:val="No Spacing"/>
    <w:uiPriority w:val="1"/>
    <w:qFormat/>
    <w:rsid w:val="006938D4"/>
    <w:pPr>
      <w:spacing w:before="0"/>
    </w:pPr>
    <w:rPr>
      <w:rFonts w:eastAsia="Times New Roman" w:cs="Times New Roman"/>
      <w:szCs w:val="24"/>
    </w:rPr>
  </w:style>
  <w:style w:type="character" w:styleId="PlaceholderText">
    <w:name w:val="Placeholder Text"/>
    <w:basedOn w:val="DefaultParagraphFont"/>
    <w:uiPriority w:val="99"/>
    <w:semiHidden/>
    <w:rsid w:val="006938D4"/>
    <w:rPr>
      <w:color w:val="808080"/>
    </w:rPr>
  </w:style>
  <w:style w:type="character" w:customStyle="1" w:styleId="Style2">
    <w:name w:val="Style2"/>
    <w:basedOn w:val="DefaultParagraphFont"/>
    <w:uiPriority w:val="1"/>
    <w:rsid w:val="006938D4"/>
    <w:rPr>
      <w:b/>
    </w:rPr>
  </w:style>
  <w:style w:type="character" w:customStyle="1" w:styleId="Style3">
    <w:name w:val="Style3"/>
    <w:basedOn w:val="DefaultParagraphFont"/>
    <w:uiPriority w:val="1"/>
    <w:rsid w:val="006938D4"/>
    <w:rPr>
      <w:rFonts w:ascii="Times New Roman" w:hAnsi="Times New Roman"/>
      <w:b w:val="0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9024E"/>
    <w:rPr>
      <w:rFonts w:eastAsia="Calibri"/>
      <w:spacing w:val="10"/>
      <w:sz w:val="2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51159"/>
    <w:rPr>
      <w:b/>
    </w:rPr>
  </w:style>
  <w:style w:type="character" w:styleId="Hyperlink">
    <w:name w:val="Hyperlink"/>
    <w:basedOn w:val="DefaultParagraphFont"/>
    <w:uiPriority w:val="99"/>
    <w:unhideWhenUsed/>
    <w:rsid w:val="00E1036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967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96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43AC1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F43AC1"/>
  </w:style>
  <w:style w:type="paragraph" w:styleId="Footer">
    <w:name w:val="footer"/>
    <w:basedOn w:val="Normal"/>
    <w:link w:val="FooterChar"/>
    <w:uiPriority w:val="99"/>
    <w:unhideWhenUsed/>
    <w:rsid w:val="00F43AC1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F43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dls.virginia.gov/commissions/cubc.ht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house.vga.virginia.gov/now_playing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ade\Downloads\Draft%202026%20DLS%20Meeting%20Agenda%20template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0756710AE9458CA5127C836DE6A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17E56-07B8-4089-A201-1185E52B89F1}"/>
      </w:docPartPr>
      <w:docPartBody>
        <w:p w:rsidR="00440780" w:rsidRDefault="009322A6">
          <w:pPr>
            <w:pStyle w:val="DE0756710AE9458CA5127C836DE6AD32"/>
          </w:pPr>
          <w:r>
            <w:rPr>
              <w:rStyle w:val="PlaceholderText"/>
            </w:rPr>
            <w:t>Location</w:t>
          </w:r>
        </w:p>
      </w:docPartBody>
    </w:docPart>
    <w:docPart>
      <w:docPartPr>
        <w:name w:val="102EE2CC6B77459592051A336C03A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6FC3F-3C29-4194-88A8-08433235A714}"/>
      </w:docPartPr>
      <w:docPartBody>
        <w:p w:rsidR="00440780" w:rsidRDefault="009322A6">
          <w:pPr>
            <w:pStyle w:val="102EE2CC6B77459592051A336C03A6A9"/>
          </w:pPr>
          <w:r w:rsidRPr="00145AA1">
            <w:t>[</w:t>
          </w:r>
          <w:r w:rsidRPr="00145AA1">
            <w:rPr>
              <w:rStyle w:val="PlaceholderText"/>
              <w:rFonts w:eastAsiaTheme="minorHAnsi"/>
            </w:rPr>
            <w:t>Click to enter a date.]</w:t>
          </w:r>
        </w:p>
      </w:docPartBody>
    </w:docPart>
    <w:docPart>
      <w:docPartPr>
        <w:name w:val="E5F58935BBA14E6383016692133E36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0B7F4-A9DE-4455-B65A-D79E22A7A9BD}"/>
      </w:docPartPr>
      <w:docPartBody>
        <w:p w:rsidR="00440780" w:rsidRDefault="009322A6">
          <w:pPr>
            <w:pStyle w:val="E5F58935BBA14E6383016692133E3672"/>
          </w:pPr>
          <w:r>
            <w:rPr>
              <w:rStyle w:val="PlaceholderText"/>
            </w:rPr>
            <w:t>Location</w:t>
          </w:r>
        </w:p>
      </w:docPartBody>
    </w:docPart>
    <w:docPart>
      <w:docPartPr>
        <w:name w:val="0E0EC6BD513B4370944F4E12B1383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B1726-6042-4435-9669-48B682C5249A}"/>
      </w:docPartPr>
      <w:docPartBody>
        <w:p w:rsidR="00440780" w:rsidRDefault="009322A6">
          <w:pPr>
            <w:pStyle w:val="0E0EC6BD513B4370944F4E12B138351F"/>
          </w:pPr>
          <w:r>
            <w:rPr>
              <w:rStyle w:val="PlaceholderText"/>
            </w:rPr>
            <w:t>Location</w:t>
          </w:r>
        </w:p>
      </w:docPartBody>
    </w:docPart>
    <w:docPart>
      <w:docPartPr>
        <w:name w:val="C5DE3F1C79684F0A863CB131B16CE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69B58-F453-4A52-A331-EE717E82469E}"/>
      </w:docPartPr>
      <w:docPartBody>
        <w:p w:rsidR="009322A6" w:rsidRDefault="00440780" w:rsidP="00440780">
          <w:pPr>
            <w:pStyle w:val="C5DE3F1C79684F0A863CB131B16CEB98"/>
          </w:pPr>
          <w:r>
            <w:rPr>
              <w:rStyle w:val="PlaceholderText"/>
            </w:rPr>
            <w:t>[Name, Title]</w:t>
          </w:r>
        </w:p>
      </w:docPartBody>
    </w:docPart>
    <w:docPart>
      <w:docPartPr>
        <w:name w:val="5C0E99E10C2C400DB07FA33A27636F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295ABE-5631-4A9F-B4B3-51D30596390F}"/>
      </w:docPartPr>
      <w:docPartBody>
        <w:p w:rsidR="009322A6" w:rsidRDefault="00440780" w:rsidP="00440780">
          <w:pPr>
            <w:pStyle w:val="5C0E99E10C2C400DB07FA33A27636FC8"/>
          </w:pPr>
          <w:r>
            <w:rPr>
              <w:rStyle w:val="PlaceholderText"/>
            </w:rPr>
            <w:t>[Name, Title]</w:t>
          </w:r>
        </w:p>
      </w:docPartBody>
    </w:docPart>
    <w:docPart>
      <w:docPartPr>
        <w:name w:val="B4FCBDD5CD3D4314A862EE6D9A855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E0A37-735D-4E41-A934-62B2D9633973}"/>
      </w:docPartPr>
      <w:docPartBody>
        <w:p w:rsidR="009322A6" w:rsidRDefault="00440780" w:rsidP="00440780">
          <w:pPr>
            <w:pStyle w:val="B4FCBDD5CD3D4314A862EE6D9A855220"/>
          </w:pPr>
          <w:r>
            <w:rPr>
              <w:rStyle w:val="PlaceholderText"/>
            </w:rPr>
            <w:t>[Name, Title]</w:t>
          </w:r>
        </w:p>
      </w:docPartBody>
    </w:docPart>
    <w:docPart>
      <w:docPartPr>
        <w:name w:val="C94F279165EB42B28BA547D168F12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2A327-4593-4918-8FD4-201524320B3A}"/>
      </w:docPartPr>
      <w:docPartBody>
        <w:p w:rsidR="009322A6" w:rsidRDefault="00440780" w:rsidP="00440780">
          <w:pPr>
            <w:pStyle w:val="C94F279165EB42B28BA547D168F12E77"/>
          </w:pPr>
          <w:r>
            <w:rPr>
              <w:rStyle w:val="PlaceholderText"/>
            </w:rPr>
            <w:t>[Name, Title]</w:t>
          </w:r>
        </w:p>
      </w:docPartBody>
    </w:docPart>
    <w:docPart>
      <w:docPartPr>
        <w:name w:val="52EB1EABAAA34B95A9D795B2E3A9B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A6689-4B41-471E-B281-E5DA7F546988}"/>
      </w:docPartPr>
      <w:docPartBody>
        <w:p w:rsidR="009322A6" w:rsidRDefault="00440780" w:rsidP="00440780">
          <w:pPr>
            <w:pStyle w:val="52EB1EABAAA34B95A9D795B2E3A9BEBD"/>
          </w:pPr>
          <w:r>
            <w:rPr>
              <w:rStyle w:val="PlaceholderText"/>
            </w:rPr>
            <w:t>Location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780"/>
    <w:rsid w:val="00440780"/>
    <w:rsid w:val="0093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0780"/>
    <w:rPr>
      <w:color w:val="808080"/>
    </w:rPr>
  </w:style>
  <w:style w:type="paragraph" w:customStyle="1" w:styleId="DE0756710AE9458CA5127C836DE6AD32">
    <w:name w:val="DE0756710AE9458CA5127C836DE6AD32"/>
  </w:style>
  <w:style w:type="paragraph" w:customStyle="1" w:styleId="102EE2CC6B77459592051A336C03A6A9">
    <w:name w:val="102EE2CC6B77459592051A336C03A6A9"/>
  </w:style>
  <w:style w:type="paragraph" w:customStyle="1" w:styleId="E5F58935BBA14E6383016692133E3672">
    <w:name w:val="E5F58935BBA14E6383016692133E3672"/>
  </w:style>
  <w:style w:type="paragraph" w:customStyle="1" w:styleId="0E0EC6BD513B4370944F4E12B138351F">
    <w:name w:val="0E0EC6BD513B4370944F4E12B138351F"/>
  </w:style>
  <w:style w:type="paragraph" w:customStyle="1" w:styleId="B9C16B7F189F4A258370A84CA5B9FAE3">
    <w:name w:val="B9C16B7F189F4A258370A84CA5B9FAE3"/>
  </w:style>
  <w:style w:type="paragraph" w:customStyle="1" w:styleId="C0522C6F02A24B18BA774C1F485F6DBC">
    <w:name w:val="C0522C6F02A24B18BA774C1F485F6DBC"/>
  </w:style>
  <w:style w:type="paragraph" w:customStyle="1" w:styleId="E485F58F48CA4F0DA26140C51D93A356">
    <w:name w:val="E485F58F48CA4F0DA26140C51D93A356"/>
  </w:style>
  <w:style w:type="paragraph" w:customStyle="1" w:styleId="D28555680596489CBD7A36CBCB7EE9A9">
    <w:name w:val="D28555680596489CBD7A36CBCB7EE9A9"/>
  </w:style>
  <w:style w:type="paragraph" w:customStyle="1" w:styleId="C5DE3F1C79684F0A863CB131B16CEB98">
    <w:name w:val="C5DE3F1C79684F0A863CB131B16CEB98"/>
    <w:rsid w:val="00440780"/>
  </w:style>
  <w:style w:type="paragraph" w:customStyle="1" w:styleId="5C0E99E10C2C400DB07FA33A27636FC8">
    <w:name w:val="5C0E99E10C2C400DB07FA33A27636FC8"/>
    <w:rsid w:val="00440780"/>
  </w:style>
  <w:style w:type="paragraph" w:customStyle="1" w:styleId="B4FCBDD5CD3D4314A862EE6D9A855220">
    <w:name w:val="B4FCBDD5CD3D4314A862EE6D9A855220"/>
    <w:rsid w:val="00440780"/>
  </w:style>
  <w:style w:type="paragraph" w:customStyle="1" w:styleId="C94F279165EB42B28BA547D168F12E77">
    <w:name w:val="C94F279165EB42B28BA547D168F12E77"/>
    <w:rsid w:val="00440780"/>
  </w:style>
  <w:style w:type="paragraph" w:customStyle="1" w:styleId="52EB1EABAAA34B95A9D795B2E3A9BEBD">
    <w:name w:val="52EB1EABAAA34B95A9D795B2E3A9BEBD"/>
    <w:rsid w:val="00440780"/>
  </w:style>
  <w:style w:type="paragraph" w:customStyle="1" w:styleId="8C92282E67A84C39ACB735AAA3747E15">
    <w:name w:val="8C92282E67A84C39ACB735AAA3747E15"/>
    <w:rsid w:val="00440780"/>
  </w:style>
  <w:style w:type="paragraph" w:customStyle="1" w:styleId="5F5EC3924314432E8C08FF57446FC8C3">
    <w:name w:val="5F5EC3924314432E8C08FF57446FC8C3"/>
    <w:rsid w:val="004407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2D0A7-9371-47AE-884D-C386A81FB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2026 DLS Meeting Agenda template (1).dotx</Template>
  <TotalTime>4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AWade</dc:creator>
  <cp:keywords/>
  <dc:description/>
  <cp:lastModifiedBy>AWade</cp:lastModifiedBy>
  <cp:revision>3</cp:revision>
  <cp:lastPrinted>2026-08-13T15:36:00Z</cp:lastPrinted>
  <dcterms:created xsi:type="dcterms:W3CDTF">2026-08-13T13:47:00Z</dcterms:created>
  <dcterms:modified xsi:type="dcterms:W3CDTF">2026-08-13T15:36:00Z</dcterms:modified>
</cp:coreProperties>
</file>