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B4E" w:rsidRPr="0049024E" w:rsidRDefault="006938D4" w:rsidP="0049024E">
      <w:pPr>
        <w:pStyle w:val="Heading1"/>
      </w:pPr>
      <w:r w:rsidRPr="0049024E">
        <w:t>COMMONWEALTH OF VIRGINIA</w:t>
      </w:r>
    </w:p>
    <w:p w:rsidR="006938D4" w:rsidRDefault="006938D4" w:rsidP="006938D4">
      <w:pPr>
        <w:jc w:val="center"/>
      </w:pPr>
      <w:r>
        <w:rPr>
          <w:noProof/>
        </w:rPr>
        <w:drawing>
          <wp:inline distT="0" distB="0" distL="0" distR="0" wp14:anchorId="54020097" wp14:editId="6BDD74C6">
            <wp:extent cx="2017410" cy="1073091"/>
            <wp:effectExtent l="0" t="0" r="1905" b="0"/>
            <wp:docPr id="2" name="Picture 2" descr="Logo of the Division of Legislative Services (a Capitol facade above an open book)" title="D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tarzer\Downloads\IMG_40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6" b="12711"/>
                    <a:stretch/>
                  </pic:blipFill>
                  <pic:spPr bwMode="auto">
                    <a:xfrm>
                      <a:off x="0" y="0"/>
                      <a:ext cx="2087361" cy="111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8D4" w:rsidRPr="006938D4" w:rsidRDefault="00A31EDF" w:rsidP="0049024E">
      <w:pPr>
        <w:pStyle w:val="Heading1"/>
        <w:rPr>
          <w:rFonts w:eastAsiaTheme="minorHAnsi"/>
          <w:sz w:val="24"/>
        </w:rPr>
      </w:pPr>
      <w:r>
        <w:t>House Public Safety Committee</w:t>
      </w:r>
    </w:p>
    <w:p w:rsidR="006938D4" w:rsidRPr="001239EC" w:rsidRDefault="006938D4" w:rsidP="006938D4">
      <w:pPr>
        <w:pStyle w:val="NoSpacing"/>
        <w:jc w:val="center"/>
        <w:rPr>
          <w:b/>
          <w:sz w:val="20"/>
        </w:rPr>
      </w:pPr>
      <w:r w:rsidRPr="001239EC">
        <w:rPr>
          <w:b/>
          <w:sz w:val="20"/>
        </w:rPr>
        <w:t>____________________________________________________________________</w:t>
      </w:r>
    </w:p>
    <w:p w:rsidR="006938D4" w:rsidRPr="00680CB9" w:rsidRDefault="006938D4" w:rsidP="006938D4">
      <w:pPr>
        <w:ind w:left="360" w:hanging="360"/>
        <w:rPr>
          <w:sz w:val="8"/>
          <w:szCs w:val="8"/>
        </w:rPr>
      </w:pPr>
    </w:p>
    <w:p w:rsidR="006938D4" w:rsidRPr="00151159" w:rsidRDefault="00401A28" w:rsidP="00151159">
      <w:pPr>
        <w:pStyle w:val="Heading2"/>
      </w:pPr>
      <w:sdt>
        <w:sdtPr>
          <w:rPr>
            <w:rStyle w:val="Style2"/>
            <w:b/>
          </w:rPr>
          <w:alias w:val="[Location]"/>
          <w:tag w:val="[Location]"/>
          <w:id w:val="445739668"/>
          <w:placeholder>
            <w:docPart w:val="9F8CC10CD746499C969AFEEB1E621527"/>
          </w:placeholder>
          <w:comboBox>
            <w:listItem w:displayText="[Location]" w:value="[Location]"/>
            <w:listItem w:displayText="House Committee Room A, Room 008" w:value="House Committee Room A, Room 008"/>
            <w:listItem w:displayText="House Committee Room B, Room 205" w:value="House Committee Room B, Room 205"/>
            <w:listItem w:displayText="House Committee Room C, Room 206" w:value="House Committee Room C, Room 206"/>
            <w:listItem w:displayText="Senate Committee Room A, Room 305" w:value="Senate Committee Room A, Room 305"/>
            <w:listItem w:displayText="Senate Committee Room B, Room 306" w:value="Senate Committee Room B, Room 306"/>
            <w:listItem w:displayText="Senate Committee Room C, Room 311" w:value="Senate Committee Room C, Room 311"/>
            <w:listItem w:displayText="Senate Subcommittee Room, Room 300" w:value="Senate Subcommittee Room, Room 300"/>
            <w:listItem w:displayText="House South Subcommittee Room, Room 210" w:value="House South Subcommittee Room, Room 210"/>
          </w:comboBox>
        </w:sdtPr>
        <w:sdtEndPr>
          <w:rPr>
            <w:rStyle w:val="DefaultParagraphFont"/>
          </w:rPr>
        </w:sdtEndPr>
        <w:sdtContent>
          <w:r>
            <w:rPr>
              <w:rStyle w:val="Style2"/>
              <w:b/>
            </w:rPr>
            <w:t>House Committee Room C, Room 206</w:t>
          </w:r>
        </w:sdtContent>
      </w:sdt>
    </w:p>
    <w:p w:rsidR="006938D4" w:rsidRPr="00151159" w:rsidRDefault="006938D4" w:rsidP="00151159">
      <w:pPr>
        <w:pStyle w:val="Heading2"/>
        <w:spacing w:after="240"/>
      </w:pPr>
      <w:r w:rsidRPr="00151159">
        <w:t>General Assembly Building, Richmond</w:t>
      </w:r>
    </w:p>
    <w:p w:rsidR="006938D4" w:rsidRPr="00151159" w:rsidRDefault="00613D22" w:rsidP="00151159">
      <w:pPr>
        <w:pStyle w:val="Heading2"/>
      </w:pPr>
      <w:r>
        <w:t>September 8, 2026</w:t>
      </w:r>
    </w:p>
    <w:p w:rsidR="006938D4" w:rsidRPr="00151159" w:rsidRDefault="00613D22" w:rsidP="00151159">
      <w:pPr>
        <w:pStyle w:val="Heading2"/>
        <w:spacing w:after="240"/>
      </w:pPr>
      <w:r>
        <w:t xml:space="preserve">3:00 </w:t>
      </w:r>
      <w:r w:rsidR="006938D4" w:rsidRPr="00151159">
        <w:t>p.m.</w:t>
      </w:r>
    </w:p>
    <w:p w:rsidR="006938D4" w:rsidRDefault="006938D4" w:rsidP="00151159">
      <w:pPr>
        <w:pStyle w:val="Heading2"/>
      </w:pPr>
      <w:r w:rsidRPr="00680CB9">
        <w:t>AGENDA</w:t>
      </w:r>
    </w:p>
    <w:p w:rsidR="006938D4" w:rsidRPr="00D047F3" w:rsidRDefault="006938D4" w:rsidP="006938D4">
      <w:pPr>
        <w:ind w:left="360" w:hanging="360"/>
        <w:rPr>
          <w:b/>
        </w:rPr>
      </w:pPr>
    </w:p>
    <w:p w:rsidR="006938D4" w:rsidRPr="00CB7EEC" w:rsidRDefault="006938D4" w:rsidP="00CB7EEC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</w:rPr>
      </w:pPr>
      <w:r w:rsidRPr="00D047F3">
        <w:rPr>
          <w:b/>
          <w:bCs/>
        </w:rPr>
        <w:t>Call to Order</w:t>
      </w:r>
      <w:r w:rsidR="00CB7EEC">
        <w:rPr>
          <w:b/>
          <w:bCs/>
        </w:rPr>
        <w:t xml:space="preserve"> and Introduction</w:t>
      </w:r>
      <w:r w:rsidRPr="00D047F3">
        <w:rPr>
          <w:b/>
          <w:bCs/>
        </w:rPr>
        <w:t xml:space="preserve"> - </w:t>
      </w:r>
      <w:r w:rsidRPr="00D047F3">
        <w:rPr>
          <w:bCs/>
          <w:i/>
        </w:rPr>
        <w:t>Chair</w:t>
      </w:r>
    </w:p>
    <w:p w:rsidR="006938D4" w:rsidRPr="00C3551C" w:rsidRDefault="00CB7EEC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</w:rPr>
      </w:pPr>
      <w:r>
        <w:rPr>
          <w:b/>
        </w:rPr>
        <w:t xml:space="preserve">Presentation: </w:t>
      </w:r>
      <w:r w:rsidR="004F3140">
        <w:rPr>
          <w:b/>
        </w:rPr>
        <w:t>Gun Violence Prevention &amp; Policy Recommendations</w:t>
      </w:r>
    </w:p>
    <w:p w:rsidR="00C3551C" w:rsidRPr="00C3551C" w:rsidRDefault="00C3551C" w:rsidP="00C3551C">
      <w:pPr>
        <w:tabs>
          <w:tab w:val="left" w:pos="6390"/>
        </w:tabs>
        <w:spacing w:before="0" w:after="120"/>
        <w:ind w:left="1350"/>
        <w:rPr>
          <w:i/>
        </w:rPr>
      </w:pPr>
      <w:r w:rsidRPr="00C3551C">
        <w:rPr>
          <w:i/>
        </w:rPr>
        <w:t>Andrew Block, Director of State and Local Government Policy Clinic, University of Virginia School of Law</w:t>
      </w:r>
    </w:p>
    <w:p w:rsidR="00C3551C" w:rsidRPr="00C3551C" w:rsidRDefault="00C3551C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</w:rPr>
      </w:pPr>
      <w:r>
        <w:rPr>
          <w:b/>
        </w:rPr>
        <w:t>Presentation: City of Richmond -- Safer Communities Investing in Gun Violence Prevention</w:t>
      </w:r>
    </w:p>
    <w:p w:rsidR="00C3551C" w:rsidRPr="00C3551C" w:rsidRDefault="00C3551C" w:rsidP="00C3551C">
      <w:pPr>
        <w:tabs>
          <w:tab w:val="left" w:pos="6390"/>
        </w:tabs>
        <w:spacing w:before="0" w:after="120"/>
        <w:ind w:left="1350"/>
        <w:rPr>
          <w:i/>
        </w:rPr>
      </w:pPr>
      <w:r w:rsidRPr="00C3551C">
        <w:rPr>
          <w:i/>
        </w:rPr>
        <w:t>Greg Hopkins, Director of Department of Justice Services, City of Richmond</w:t>
      </w:r>
    </w:p>
    <w:p w:rsidR="00C3551C" w:rsidRPr="00C3551C" w:rsidRDefault="00C3551C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</w:rPr>
      </w:pPr>
      <w:r>
        <w:rPr>
          <w:b/>
        </w:rPr>
        <w:t>Presentation: Immigration and Recent Legislative Efforts</w:t>
      </w:r>
    </w:p>
    <w:p w:rsidR="00C3551C" w:rsidRPr="00CB7EEC" w:rsidRDefault="00C3551C" w:rsidP="00CB7EEC">
      <w:pPr>
        <w:tabs>
          <w:tab w:val="left" w:pos="6390"/>
        </w:tabs>
        <w:spacing w:before="0" w:after="120"/>
        <w:ind w:left="1350"/>
        <w:rPr>
          <w:i/>
        </w:rPr>
      </w:pPr>
      <w:r w:rsidRPr="00C3551C">
        <w:rPr>
          <w:i/>
        </w:rPr>
        <w:t>Chris Kaiser, Policy Director, ACLU of Virginia</w:t>
      </w:r>
    </w:p>
    <w:p w:rsidR="00C3551C" w:rsidRPr="00C3551C" w:rsidRDefault="00401A28" w:rsidP="00C3551C">
      <w:pPr>
        <w:pStyle w:val="ListParagraph"/>
        <w:numPr>
          <w:ilvl w:val="0"/>
          <w:numId w:val="1"/>
        </w:numPr>
        <w:tabs>
          <w:tab w:val="left" w:pos="6390"/>
        </w:tabs>
        <w:spacing w:after="120"/>
        <w:ind w:left="1350" w:hanging="720"/>
        <w:jc w:val="both"/>
        <w:rPr>
          <w:b/>
          <w:i/>
        </w:rPr>
      </w:pPr>
      <w:sdt>
        <w:sdtPr>
          <w:rPr>
            <w:rStyle w:val="Style2"/>
          </w:rPr>
          <w:alias w:val="Introduction"/>
          <w:tag w:val="Introduction"/>
          <w:id w:val="-1482455163"/>
          <w:placeholder>
            <w:docPart w:val="4ECCD1EE70BF4321BA3DA512CA449BF0"/>
          </w:placeholder>
          <w:comboBox>
            <w:listItem w:displayText="Public Comment" w:value="Public Comment"/>
            <w:listItem w:displayText="Other Business" w:value="Other Business"/>
          </w:comboBox>
        </w:sdtPr>
        <w:sdtEndPr>
          <w:rPr>
            <w:rStyle w:val="DefaultParagraphFont"/>
            <w:b w:val="0"/>
          </w:rPr>
        </w:sdtEndPr>
        <w:sdtContent>
          <w:r w:rsidR="00A67F43">
            <w:rPr>
              <w:rStyle w:val="Style2"/>
            </w:rPr>
            <w:t>Other Business</w:t>
          </w:r>
        </w:sdtContent>
      </w:sdt>
    </w:p>
    <w:p w:rsidR="006938D4" w:rsidRPr="00124AB9" w:rsidRDefault="006938D4" w:rsidP="006938D4">
      <w:pPr>
        <w:numPr>
          <w:ilvl w:val="0"/>
          <w:numId w:val="1"/>
        </w:numPr>
        <w:tabs>
          <w:tab w:val="left" w:pos="6390"/>
        </w:tabs>
        <w:spacing w:before="0" w:after="120"/>
        <w:ind w:left="1350" w:hanging="720"/>
        <w:rPr>
          <w:b/>
          <w:i/>
        </w:rPr>
      </w:pPr>
      <w:r w:rsidRPr="00D047F3">
        <w:rPr>
          <w:b/>
        </w:rPr>
        <w:t>Adjournment</w:t>
      </w:r>
    </w:p>
    <w:p w:rsidR="00124AB9" w:rsidRPr="00151159" w:rsidRDefault="00124AB9" w:rsidP="00124AB9">
      <w:pPr>
        <w:pStyle w:val="Heading2"/>
      </w:pPr>
    </w:p>
    <w:p w:rsidR="00124AB9" w:rsidRPr="00151159" w:rsidRDefault="00124AB9" w:rsidP="00124AB9">
      <w:pPr>
        <w:pStyle w:val="Heading2"/>
        <w:spacing w:after="240"/>
      </w:pPr>
      <w:r w:rsidRPr="00151159">
        <w:t>General Assembly Building, Richmond</w:t>
      </w:r>
    </w:p>
    <w:p w:rsidR="00124AB9" w:rsidRPr="00151159" w:rsidRDefault="00124AB9" w:rsidP="00124AB9">
      <w:pPr>
        <w:pStyle w:val="Heading2"/>
      </w:pPr>
      <w:r>
        <w:t>September 9, 2026</w:t>
      </w:r>
    </w:p>
    <w:p w:rsidR="00124AB9" w:rsidRPr="00151159" w:rsidRDefault="00124AB9" w:rsidP="00124AB9">
      <w:pPr>
        <w:pStyle w:val="Heading2"/>
        <w:spacing w:after="240"/>
      </w:pPr>
      <w:r>
        <w:t>8:30 a</w:t>
      </w:r>
      <w:r w:rsidRPr="00151159">
        <w:t>.m.</w:t>
      </w:r>
    </w:p>
    <w:p w:rsidR="00124AB9" w:rsidRDefault="00124AB9" w:rsidP="00045147">
      <w:pPr>
        <w:pStyle w:val="Heading2"/>
      </w:pPr>
      <w:r w:rsidRPr="00680CB9">
        <w:t>AGENDA</w:t>
      </w:r>
    </w:p>
    <w:p w:rsidR="00045147" w:rsidRDefault="00045147" w:rsidP="00045147"/>
    <w:p w:rsidR="00045147" w:rsidRDefault="00045147" w:rsidP="00045147">
      <w:r w:rsidRPr="00045147">
        <w:rPr>
          <w:b/>
        </w:rPr>
        <w:t>8:30am:</w:t>
      </w:r>
      <w:r>
        <w:t xml:space="preserve"> Depart for Northern Neck Regional Jail</w:t>
      </w:r>
    </w:p>
    <w:p w:rsidR="00045147" w:rsidRDefault="00045147" w:rsidP="00045147">
      <w:r w:rsidRPr="00045147">
        <w:rPr>
          <w:b/>
        </w:rPr>
        <w:t>9:45am:</w:t>
      </w:r>
      <w:r>
        <w:t xml:space="preserve"> NNRJ Staff Presentation (Warsaw, VA)</w:t>
      </w:r>
    </w:p>
    <w:p w:rsidR="00045147" w:rsidRDefault="00045147" w:rsidP="00045147">
      <w:r w:rsidRPr="00045147">
        <w:rPr>
          <w:b/>
        </w:rPr>
        <w:lastRenderedPageBreak/>
        <w:t>10:15am:</w:t>
      </w:r>
      <w:r>
        <w:t xml:space="preserve"> NNRJ Facilities Tour</w:t>
      </w:r>
    </w:p>
    <w:p w:rsidR="00045147" w:rsidRDefault="00045147" w:rsidP="00045147">
      <w:r w:rsidRPr="00045147">
        <w:rPr>
          <w:b/>
        </w:rPr>
        <w:t>11:30am:</w:t>
      </w:r>
      <w:r>
        <w:t xml:space="preserve"> Lunch off-site</w:t>
      </w:r>
    </w:p>
    <w:p w:rsidR="00045147" w:rsidRDefault="00045147" w:rsidP="00045147">
      <w:r w:rsidRPr="00045147">
        <w:rPr>
          <w:b/>
        </w:rPr>
        <w:t>1:00pm:</w:t>
      </w:r>
      <w:r>
        <w:t xml:space="preserve"> DWR Law Enforcement Static Equipment Display (</w:t>
      </w:r>
      <w:proofErr w:type="spellStart"/>
      <w:r>
        <w:t>Totuskey</w:t>
      </w:r>
      <w:proofErr w:type="spellEnd"/>
      <w:r>
        <w:t xml:space="preserve"> Creek Boat Ramp, Warsaw, VA)</w:t>
      </w:r>
    </w:p>
    <w:p w:rsidR="00045147" w:rsidRDefault="00045147" w:rsidP="00045147">
      <w:r w:rsidRPr="00045147">
        <w:rPr>
          <w:b/>
        </w:rPr>
        <w:t>1:30pm - 2:30pm:</w:t>
      </w:r>
      <w:r>
        <w:t xml:space="preserve"> DWR Boat Tour</w:t>
      </w:r>
    </w:p>
    <w:p w:rsidR="00045147" w:rsidRDefault="00045147" w:rsidP="00045147"/>
    <w:p w:rsidR="00045147" w:rsidRPr="00045147" w:rsidRDefault="00045147" w:rsidP="00045147">
      <w:pPr>
        <w:rPr>
          <w:i/>
        </w:rPr>
      </w:pPr>
      <w:r w:rsidRPr="00045147">
        <w:rPr>
          <w:i/>
        </w:rPr>
        <w:t>**</w:t>
      </w:r>
      <w:r>
        <w:rPr>
          <w:i/>
        </w:rPr>
        <w:t xml:space="preserve"> </w:t>
      </w:r>
      <w:r w:rsidRPr="00045147">
        <w:rPr>
          <w:i/>
        </w:rPr>
        <w:t>Please note that, due to space limitations, the site visits are only for committee members. No committee business will be discussed. **</w:t>
      </w:r>
    </w:p>
    <w:p w:rsidR="00045147" w:rsidRPr="00045147" w:rsidRDefault="00045147" w:rsidP="00045147"/>
    <w:p w:rsidR="00124AB9" w:rsidRPr="00D047F3" w:rsidRDefault="00124AB9" w:rsidP="00124AB9">
      <w:pPr>
        <w:tabs>
          <w:tab w:val="left" w:pos="6390"/>
        </w:tabs>
        <w:spacing w:before="0" w:after="120"/>
        <w:rPr>
          <w:b/>
          <w:i/>
        </w:rPr>
      </w:pPr>
    </w:p>
    <w:p w:rsidR="00613D22" w:rsidRPr="00613D22" w:rsidRDefault="00613D22" w:rsidP="00613D22">
      <w:pPr>
        <w:pStyle w:val="Heading2"/>
      </w:pPr>
    </w:p>
    <w:tbl>
      <w:tblPr>
        <w:tblStyle w:val="TableGrid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  <w:tblCaption w:val="Members of the Commission"/>
        <w:tblDescription w:val="List of members of the Commission"/>
      </w:tblPr>
      <w:tblGrid>
        <w:gridCol w:w="3772"/>
        <w:gridCol w:w="3487"/>
        <w:gridCol w:w="2805"/>
      </w:tblGrid>
      <w:tr w:rsidR="00AF4D3A" w:rsidTr="00A31EDF">
        <w:trPr>
          <w:trHeight w:val="337"/>
          <w:tblHeader/>
        </w:trPr>
        <w:tc>
          <w:tcPr>
            <w:tcW w:w="10064" w:type="dxa"/>
            <w:gridSpan w:val="3"/>
          </w:tcPr>
          <w:p w:rsidR="00AF4D3A" w:rsidRPr="00151159" w:rsidRDefault="006F15EB" w:rsidP="00151159">
            <w:pPr>
              <w:pStyle w:val="Heading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Members of the Committee</w:t>
            </w:r>
          </w:p>
        </w:tc>
      </w:tr>
      <w:tr w:rsidR="00AF4D3A" w:rsidTr="00A31EDF">
        <w:trPr>
          <w:trHeight w:val="1623"/>
        </w:trPr>
        <w:tc>
          <w:tcPr>
            <w:tcW w:w="3772" w:type="dxa"/>
          </w:tcPr>
          <w:p w:rsidR="00AF4D3A" w:rsidRPr="00791AF9" w:rsidRDefault="00AF4D3A" w:rsidP="00AF4D3A">
            <w:pPr>
              <w:rPr>
                <w:rFonts w:ascii="Times New Roman" w:hAnsi="Times New Roman"/>
              </w:rPr>
            </w:pPr>
            <w:r w:rsidRPr="00791AF9">
              <w:rPr>
                <w:rFonts w:ascii="Times New Roman" w:hAnsi="Times New Roman"/>
              </w:rPr>
              <w:t>Delegate</w:t>
            </w:r>
            <w:r w:rsidR="00A31EDF">
              <w:rPr>
                <w:rFonts w:ascii="Times New Roman" w:hAnsi="Times New Roman"/>
              </w:rPr>
              <w:t xml:space="preserve"> Marcus B. Simon</w:t>
            </w:r>
            <w:r w:rsidRPr="00791AF9">
              <w:rPr>
                <w:rFonts w:ascii="Times New Roman" w:hAnsi="Times New Roman"/>
              </w:rPr>
              <w:t xml:space="preserve">, </w:t>
            </w:r>
            <w:r w:rsidRPr="00791AF9">
              <w:rPr>
                <w:rFonts w:ascii="Times New Roman" w:hAnsi="Times New Roman"/>
                <w:i/>
              </w:rPr>
              <w:t>Chair</w:t>
            </w:r>
          </w:p>
          <w:p w:rsidR="00AF4D3A" w:rsidRPr="00791AF9" w:rsidRDefault="00AF4D3A" w:rsidP="00AF4D3A">
            <w:pPr>
              <w:rPr>
                <w:rFonts w:ascii="Times New Roman" w:hAnsi="Times New Roman"/>
                <w:i/>
              </w:rPr>
            </w:pPr>
            <w:r w:rsidRPr="00791AF9">
              <w:rPr>
                <w:rFonts w:ascii="Times New Roman" w:hAnsi="Times New Roman"/>
              </w:rPr>
              <w:t>Delegate</w:t>
            </w:r>
            <w:r w:rsidR="00A31EDF">
              <w:rPr>
                <w:rFonts w:ascii="Times New Roman" w:hAnsi="Times New Roman"/>
              </w:rPr>
              <w:t xml:space="preserve"> Adele Y. McClure</w:t>
            </w:r>
            <w:r w:rsidRPr="00791AF9">
              <w:rPr>
                <w:rFonts w:ascii="Times New Roman" w:hAnsi="Times New Roman"/>
              </w:rPr>
              <w:t xml:space="preserve">, </w:t>
            </w:r>
            <w:r w:rsidR="00A31EDF">
              <w:rPr>
                <w:rFonts w:ascii="Times New Roman" w:hAnsi="Times New Roman"/>
                <w:i/>
              </w:rPr>
              <w:t xml:space="preserve">Vice </w:t>
            </w:r>
            <w:r w:rsidRPr="00791AF9">
              <w:rPr>
                <w:rFonts w:ascii="Times New Roman" w:hAnsi="Times New Roman"/>
                <w:i/>
              </w:rPr>
              <w:t>Chair</w:t>
            </w:r>
          </w:p>
          <w:p w:rsidR="00AF4D3A" w:rsidRPr="00791AF9" w:rsidRDefault="00AF4D3A" w:rsidP="00AF4D3A">
            <w:pPr>
              <w:rPr>
                <w:rFonts w:ascii="Times New Roman" w:hAnsi="Times New Roman"/>
              </w:rPr>
            </w:pPr>
            <w:r w:rsidRPr="00791AF9">
              <w:rPr>
                <w:rFonts w:ascii="Times New Roman" w:hAnsi="Times New Roman"/>
              </w:rPr>
              <w:t xml:space="preserve">Delegate </w:t>
            </w:r>
            <w:r w:rsidR="006F15EB">
              <w:rPr>
                <w:rFonts w:ascii="Times New Roman" w:hAnsi="Times New Roman"/>
              </w:rPr>
              <w:t>Jessica L. Anderson</w:t>
            </w:r>
          </w:p>
          <w:p w:rsidR="00AF4D3A" w:rsidRDefault="00AF4D3A" w:rsidP="00AF4D3A">
            <w:pPr>
              <w:rPr>
                <w:rFonts w:ascii="Times New Roman" w:hAnsi="Times New Roman"/>
              </w:rPr>
            </w:pPr>
            <w:r w:rsidRPr="00791AF9">
              <w:rPr>
                <w:rFonts w:ascii="Times New Roman" w:hAnsi="Times New Roman"/>
              </w:rPr>
              <w:t>Delegate</w:t>
            </w:r>
            <w:r w:rsidR="006F15EB">
              <w:rPr>
                <w:rFonts w:ascii="Times New Roman" w:hAnsi="Times New Roman"/>
              </w:rPr>
              <w:t xml:space="preserve"> Karen Robins Carnegie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</w:t>
            </w:r>
            <w:proofErr w:type="spellStart"/>
            <w:r w:rsidR="00ED1FF7">
              <w:rPr>
                <w:rFonts w:ascii="Times New Roman" w:hAnsi="Times New Roman"/>
              </w:rPr>
              <w:t>Nadarius</w:t>
            </w:r>
            <w:proofErr w:type="spellEnd"/>
            <w:r w:rsidR="00ED1FF7">
              <w:rPr>
                <w:rFonts w:ascii="Times New Roman" w:hAnsi="Times New Roman"/>
              </w:rPr>
              <w:t xml:space="preserve"> E. Clark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Mitchell Cornett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Rae C. Cousins</w:t>
            </w:r>
          </w:p>
          <w:p w:rsidR="00124AB9" w:rsidRDefault="00124AB9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Delegate Michael </w:t>
            </w:r>
            <w:proofErr w:type="spellStart"/>
            <w:r>
              <w:rPr>
                <w:rFonts w:ascii="Times New Roman" w:hAnsi="Times New Roman"/>
              </w:rPr>
              <w:t>Feggans</w:t>
            </w:r>
            <w:proofErr w:type="spellEnd"/>
          </w:p>
          <w:p w:rsidR="006F15EB" w:rsidRPr="00AF4D3A" w:rsidRDefault="006F15EB" w:rsidP="00AF4D3A">
            <w:pPr>
              <w:rPr>
                <w:rFonts w:ascii="Times New Roman" w:hAnsi="Times New Roman"/>
              </w:rPr>
            </w:pPr>
          </w:p>
        </w:tc>
        <w:tc>
          <w:tcPr>
            <w:tcW w:w="3487" w:type="dxa"/>
          </w:tcPr>
          <w:p w:rsidR="00AF4D3A" w:rsidRDefault="00AF4D3A" w:rsidP="00AF4D3A">
            <w:pPr>
              <w:rPr>
                <w:rFonts w:ascii="Times New Roman" w:hAnsi="Times New Roman"/>
              </w:rPr>
            </w:pPr>
            <w:r w:rsidRPr="00791AF9"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Debra D. </w:t>
            </w:r>
            <w:r w:rsidR="00E17700">
              <w:rPr>
                <w:rFonts w:ascii="Times New Roman" w:hAnsi="Times New Roman"/>
              </w:rPr>
              <w:t>Gardner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Karen Fleming Hamilton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Dan Helmer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Patrick A. Hope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ED1FF7">
              <w:rPr>
                <w:rFonts w:ascii="Times New Roman" w:hAnsi="Times New Roman"/>
              </w:rPr>
              <w:t xml:space="preserve"> Alfonso H. Lopez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Kirk R. </w:t>
            </w:r>
            <w:proofErr w:type="spellStart"/>
            <w:r w:rsidR="00124AB9">
              <w:rPr>
                <w:rFonts w:ascii="Times New Roman" w:hAnsi="Times New Roman"/>
              </w:rPr>
              <w:t>McPike</w:t>
            </w:r>
            <w:proofErr w:type="spellEnd"/>
          </w:p>
          <w:p w:rsidR="00124AB9" w:rsidRDefault="00124AB9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 Delores Oates</w:t>
            </w:r>
          </w:p>
          <w:p w:rsidR="00124AB9" w:rsidRPr="00791AF9" w:rsidRDefault="00124AB9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 Eric J. Phillips</w:t>
            </w:r>
          </w:p>
        </w:tc>
        <w:tc>
          <w:tcPr>
            <w:tcW w:w="2804" w:type="dxa"/>
          </w:tcPr>
          <w:p w:rsidR="00AF4D3A" w:rsidRPr="00791AF9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Sam </w:t>
            </w:r>
            <w:proofErr w:type="spellStart"/>
            <w:r w:rsidR="00124AB9">
              <w:rPr>
                <w:rFonts w:ascii="Times New Roman" w:hAnsi="Times New Roman"/>
              </w:rPr>
              <w:t>Rasoul</w:t>
            </w:r>
            <w:proofErr w:type="spellEnd"/>
          </w:p>
          <w:p w:rsidR="00AF4D3A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Holly M. </w:t>
            </w:r>
            <w:proofErr w:type="spellStart"/>
            <w:r w:rsidR="00124AB9">
              <w:rPr>
                <w:rFonts w:ascii="Times New Roman" w:hAnsi="Times New Roman"/>
              </w:rPr>
              <w:t>Seibold</w:t>
            </w:r>
            <w:proofErr w:type="spellEnd"/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Josh Thomas</w:t>
            </w:r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Michael J. </w:t>
            </w:r>
            <w:proofErr w:type="spellStart"/>
            <w:r w:rsidR="00124AB9">
              <w:rPr>
                <w:rFonts w:ascii="Times New Roman" w:hAnsi="Times New Roman"/>
              </w:rPr>
              <w:t>Webert</w:t>
            </w:r>
            <w:proofErr w:type="spellEnd"/>
          </w:p>
          <w:p w:rsidR="00A67F43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Tony O. Wilt</w:t>
            </w:r>
          </w:p>
          <w:p w:rsidR="00A67F43" w:rsidRPr="00791AF9" w:rsidRDefault="00A67F43" w:rsidP="00AF4D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Delegate</w:t>
            </w:r>
            <w:r w:rsidR="00124AB9">
              <w:rPr>
                <w:rFonts w:ascii="Times New Roman" w:hAnsi="Times New Roman"/>
              </w:rPr>
              <w:t xml:space="preserve"> Eric </w:t>
            </w:r>
            <w:proofErr w:type="spellStart"/>
            <w:r w:rsidR="00124AB9">
              <w:rPr>
                <w:rFonts w:ascii="Times New Roman" w:hAnsi="Times New Roman"/>
              </w:rPr>
              <w:t>Zehr</w:t>
            </w:r>
            <w:proofErr w:type="spellEnd"/>
          </w:p>
        </w:tc>
      </w:tr>
    </w:tbl>
    <w:p w:rsidR="006938D4" w:rsidRPr="00B5745A" w:rsidRDefault="006938D4" w:rsidP="006938D4">
      <w:pPr>
        <w:spacing w:after="120"/>
        <w:rPr>
          <w:i/>
          <w:sz w:val="23"/>
          <w:szCs w:val="23"/>
        </w:rPr>
      </w:pPr>
    </w:p>
    <w:p w:rsidR="006938D4" w:rsidRPr="0049024E" w:rsidRDefault="006938D4" w:rsidP="0049024E">
      <w:pPr>
        <w:pStyle w:val="Heading1"/>
        <w:spacing w:after="120"/>
        <w:rPr>
          <w:b/>
          <w:i/>
          <w:sz w:val="24"/>
          <w:szCs w:val="24"/>
        </w:rPr>
      </w:pPr>
      <w:r w:rsidRPr="0049024E">
        <w:rPr>
          <w:b/>
          <w:sz w:val="24"/>
          <w:szCs w:val="24"/>
        </w:rPr>
        <w:t>Staff</w:t>
      </w:r>
    </w:p>
    <w:p w:rsidR="006938D4" w:rsidRDefault="00401A28" w:rsidP="006938D4">
      <w:pPr>
        <w:pStyle w:val="NoSpacing"/>
        <w:jc w:val="center"/>
        <w:rPr>
          <w:sz w:val="22"/>
          <w:szCs w:val="22"/>
        </w:rPr>
      </w:pPr>
      <w:sdt>
        <w:sdtPr>
          <w:rPr>
            <w:sz w:val="22"/>
            <w:szCs w:val="22"/>
          </w:rPr>
          <w:id w:val="2126121267"/>
          <w:placeholder>
            <w:docPart w:val="DB0CB738268D4E90B702FAE1161B21FD"/>
          </w:placeholder>
        </w:sdtPr>
        <w:sdtEndPr/>
        <w:sdtContent>
          <w:r w:rsidR="006F15EB">
            <w:rPr>
              <w:sz w:val="22"/>
              <w:szCs w:val="22"/>
            </w:rPr>
            <w:t>Anthony Sargent</w:t>
          </w:r>
        </w:sdtContent>
      </w:sdt>
      <w:r w:rsidR="006F15EB">
        <w:rPr>
          <w:sz w:val="22"/>
          <w:szCs w:val="22"/>
        </w:rPr>
        <w:t>, Associate Legislative Counsel</w:t>
      </w:r>
      <w:r w:rsidR="006938D4" w:rsidRPr="00C26492">
        <w:rPr>
          <w:sz w:val="22"/>
          <w:szCs w:val="22"/>
        </w:rPr>
        <w:t>, Division of Legislative Services</w:t>
      </w:r>
    </w:p>
    <w:p w:rsidR="00401A28" w:rsidRDefault="00401A28" w:rsidP="006938D4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Catherine C. </w:t>
      </w:r>
      <w:proofErr w:type="spellStart"/>
      <w:r>
        <w:rPr>
          <w:sz w:val="22"/>
          <w:szCs w:val="22"/>
        </w:rPr>
        <w:t>Hooe</w:t>
      </w:r>
      <w:proofErr w:type="spellEnd"/>
      <w:r>
        <w:rPr>
          <w:sz w:val="22"/>
          <w:szCs w:val="22"/>
        </w:rPr>
        <w:t>, Committee Operations Director, Virginia House of Delegates</w:t>
      </w:r>
    </w:p>
    <w:p w:rsidR="00C3551C" w:rsidRPr="002A0C0D" w:rsidRDefault="00C3551C" w:rsidP="006938D4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>Tiffany P. Harris-Greene, Committee Operations Coordinator, Virginia House of Delegates</w:t>
      </w:r>
    </w:p>
    <w:sectPr w:rsidR="00C3551C" w:rsidRPr="002A0C0D" w:rsidSect="006938D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1295"/>
    <w:multiLevelType w:val="hybridMultilevel"/>
    <w:tmpl w:val="112E713E"/>
    <w:lvl w:ilvl="0" w:tplc="6322890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33AC5"/>
    <w:multiLevelType w:val="hybridMultilevel"/>
    <w:tmpl w:val="6CDA804A"/>
    <w:lvl w:ilvl="0" w:tplc="04090013">
      <w:start w:val="1"/>
      <w:numFmt w:val="upperRoman"/>
      <w:lvlText w:val="%1."/>
      <w:lvlJc w:val="right"/>
      <w:pPr>
        <w:ind w:left="64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2340" w:hanging="360"/>
      </w:pPr>
    </w:lvl>
    <w:lvl w:ilvl="2" w:tplc="0409001B" w:tentative="1">
      <w:start w:val="1"/>
      <w:numFmt w:val="lowerRoman"/>
      <w:lvlText w:val="%3."/>
      <w:lvlJc w:val="right"/>
      <w:pPr>
        <w:ind w:left="-1620" w:hanging="180"/>
      </w:pPr>
    </w:lvl>
    <w:lvl w:ilvl="3" w:tplc="0409000F" w:tentative="1">
      <w:start w:val="1"/>
      <w:numFmt w:val="decimal"/>
      <w:lvlText w:val="%4."/>
      <w:lvlJc w:val="left"/>
      <w:pPr>
        <w:ind w:left="-900" w:hanging="360"/>
      </w:pPr>
    </w:lvl>
    <w:lvl w:ilvl="4" w:tplc="04090019" w:tentative="1">
      <w:start w:val="1"/>
      <w:numFmt w:val="lowerLetter"/>
      <w:lvlText w:val="%5."/>
      <w:lvlJc w:val="left"/>
      <w:pPr>
        <w:ind w:left="-180" w:hanging="360"/>
      </w:pPr>
    </w:lvl>
    <w:lvl w:ilvl="5" w:tplc="0409001B" w:tentative="1">
      <w:start w:val="1"/>
      <w:numFmt w:val="lowerRoman"/>
      <w:lvlText w:val="%6."/>
      <w:lvlJc w:val="right"/>
      <w:pPr>
        <w:ind w:left="540" w:hanging="180"/>
      </w:pPr>
    </w:lvl>
    <w:lvl w:ilvl="6" w:tplc="0409000F" w:tentative="1">
      <w:start w:val="1"/>
      <w:numFmt w:val="decimal"/>
      <w:lvlText w:val="%7."/>
      <w:lvlJc w:val="left"/>
      <w:pPr>
        <w:ind w:left="1260" w:hanging="360"/>
      </w:pPr>
    </w:lvl>
    <w:lvl w:ilvl="7" w:tplc="04090019" w:tentative="1">
      <w:start w:val="1"/>
      <w:numFmt w:val="lowerLetter"/>
      <w:lvlText w:val="%8."/>
      <w:lvlJc w:val="left"/>
      <w:pPr>
        <w:ind w:left="1980" w:hanging="360"/>
      </w:pPr>
    </w:lvl>
    <w:lvl w:ilvl="8" w:tplc="0409001B" w:tentative="1">
      <w:start w:val="1"/>
      <w:numFmt w:val="lowerRoman"/>
      <w:lvlText w:val="%9."/>
      <w:lvlJc w:val="right"/>
      <w:pPr>
        <w:ind w:left="2700" w:hanging="180"/>
      </w:pPr>
    </w:lvl>
  </w:abstractNum>
  <w:abstractNum w:abstractNumId="2" w15:restartNumberingAfterBreak="0">
    <w:nsid w:val="56635E60"/>
    <w:multiLevelType w:val="hybridMultilevel"/>
    <w:tmpl w:val="427C1F68"/>
    <w:lvl w:ilvl="0" w:tplc="63228900">
      <w:start w:val="1"/>
      <w:numFmt w:val="upperRoman"/>
      <w:lvlText w:val="%1."/>
      <w:lvlJc w:val="right"/>
      <w:pPr>
        <w:ind w:left="288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2340" w:hanging="360"/>
      </w:pPr>
    </w:lvl>
    <w:lvl w:ilvl="2" w:tplc="0409001B" w:tentative="1">
      <w:start w:val="1"/>
      <w:numFmt w:val="lowerRoman"/>
      <w:lvlText w:val="%3."/>
      <w:lvlJc w:val="right"/>
      <w:pPr>
        <w:ind w:left="-1620" w:hanging="180"/>
      </w:pPr>
    </w:lvl>
    <w:lvl w:ilvl="3" w:tplc="0409000F" w:tentative="1">
      <w:start w:val="1"/>
      <w:numFmt w:val="decimal"/>
      <w:lvlText w:val="%4."/>
      <w:lvlJc w:val="left"/>
      <w:pPr>
        <w:ind w:left="-900" w:hanging="360"/>
      </w:pPr>
    </w:lvl>
    <w:lvl w:ilvl="4" w:tplc="04090019" w:tentative="1">
      <w:start w:val="1"/>
      <w:numFmt w:val="lowerLetter"/>
      <w:lvlText w:val="%5."/>
      <w:lvlJc w:val="left"/>
      <w:pPr>
        <w:ind w:left="-180" w:hanging="360"/>
      </w:pPr>
    </w:lvl>
    <w:lvl w:ilvl="5" w:tplc="0409001B" w:tentative="1">
      <w:start w:val="1"/>
      <w:numFmt w:val="lowerRoman"/>
      <w:lvlText w:val="%6."/>
      <w:lvlJc w:val="right"/>
      <w:pPr>
        <w:ind w:left="540" w:hanging="180"/>
      </w:pPr>
    </w:lvl>
    <w:lvl w:ilvl="6" w:tplc="0409000F" w:tentative="1">
      <w:start w:val="1"/>
      <w:numFmt w:val="decimal"/>
      <w:lvlText w:val="%7."/>
      <w:lvlJc w:val="left"/>
      <w:pPr>
        <w:ind w:left="1260" w:hanging="360"/>
      </w:pPr>
    </w:lvl>
    <w:lvl w:ilvl="7" w:tplc="04090019" w:tentative="1">
      <w:start w:val="1"/>
      <w:numFmt w:val="lowerLetter"/>
      <w:lvlText w:val="%8."/>
      <w:lvlJc w:val="left"/>
      <w:pPr>
        <w:ind w:left="1980" w:hanging="360"/>
      </w:pPr>
    </w:lvl>
    <w:lvl w:ilvl="8" w:tplc="0409001B" w:tentative="1">
      <w:start w:val="1"/>
      <w:numFmt w:val="lowerRoman"/>
      <w:lvlText w:val="%9."/>
      <w:lvlJc w:val="right"/>
      <w:pPr>
        <w:ind w:left="2700" w:hanging="180"/>
      </w:pPr>
    </w:lvl>
  </w:abstractNum>
  <w:abstractNum w:abstractNumId="3" w15:restartNumberingAfterBreak="0">
    <w:nsid w:val="5CE50BEA"/>
    <w:multiLevelType w:val="hybridMultilevel"/>
    <w:tmpl w:val="88B0550C"/>
    <w:lvl w:ilvl="0" w:tplc="6322890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41585"/>
    <w:multiLevelType w:val="hybridMultilevel"/>
    <w:tmpl w:val="6CDA804A"/>
    <w:lvl w:ilvl="0" w:tplc="04090013">
      <w:start w:val="1"/>
      <w:numFmt w:val="upperRoman"/>
      <w:lvlText w:val="%1."/>
      <w:lvlJc w:val="right"/>
      <w:pPr>
        <w:ind w:left="64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2340" w:hanging="360"/>
      </w:pPr>
    </w:lvl>
    <w:lvl w:ilvl="2" w:tplc="0409001B" w:tentative="1">
      <w:start w:val="1"/>
      <w:numFmt w:val="lowerRoman"/>
      <w:lvlText w:val="%3."/>
      <w:lvlJc w:val="right"/>
      <w:pPr>
        <w:ind w:left="-1620" w:hanging="180"/>
      </w:pPr>
    </w:lvl>
    <w:lvl w:ilvl="3" w:tplc="0409000F" w:tentative="1">
      <w:start w:val="1"/>
      <w:numFmt w:val="decimal"/>
      <w:lvlText w:val="%4."/>
      <w:lvlJc w:val="left"/>
      <w:pPr>
        <w:ind w:left="-900" w:hanging="360"/>
      </w:pPr>
    </w:lvl>
    <w:lvl w:ilvl="4" w:tplc="04090019" w:tentative="1">
      <w:start w:val="1"/>
      <w:numFmt w:val="lowerLetter"/>
      <w:lvlText w:val="%5."/>
      <w:lvlJc w:val="left"/>
      <w:pPr>
        <w:ind w:left="-180" w:hanging="360"/>
      </w:pPr>
    </w:lvl>
    <w:lvl w:ilvl="5" w:tplc="0409001B" w:tentative="1">
      <w:start w:val="1"/>
      <w:numFmt w:val="lowerRoman"/>
      <w:lvlText w:val="%6."/>
      <w:lvlJc w:val="right"/>
      <w:pPr>
        <w:ind w:left="540" w:hanging="180"/>
      </w:pPr>
    </w:lvl>
    <w:lvl w:ilvl="6" w:tplc="0409000F" w:tentative="1">
      <w:start w:val="1"/>
      <w:numFmt w:val="decimal"/>
      <w:lvlText w:val="%7."/>
      <w:lvlJc w:val="left"/>
      <w:pPr>
        <w:ind w:left="1260" w:hanging="360"/>
      </w:pPr>
    </w:lvl>
    <w:lvl w:ilvl="7" w:tplc="04090019" w:tentative="1">
      <w:start w:val="1"/>
      <w:numFmt w:val="lowerLetter"/>
      <w:lvlText w:val="%8."/>
      <w:lvlJc w:val="left"/>
      <w:pPr>
        <w:ind w:left="1980" w:hanging="360"/>
      </w:pPr>
    </w:lvl>
    <w:lvl w:ilvl="8" w:tplc="0409001B" w:tentative="1">
      <w:start w:val="1"/>
      <w:numFmt w:val="lowerRoman"/>
      <w:lvlText w:val="%9."/>
      <w:lvlJc w:val="right"/>
      <w:pPr>
        <w:ind w:left="2700" w:hanging="180"/>
      </w:pPr>
    </w:lvl>
  </w:abstractNum>
  <w:abstractNum w:abstractNumId="5" w15:restartNumberingAfterBreak="0">
    <w:nsid w:val="61ED12C0"/>
    <w:multiLevelType w:val="hybridMultilevel"/>
    <w:tmpl w:val="6CDA804A"/>
    <w:lvl w:ilvl="0" w:tplc="04090013">
      <w:start w:val="1"/>
      <w:numFmt w:val="upperRoman"/>
      <w:lvlText w:val="%1."/>
      <w:lvlJc w:val="right"/>
      <w:pPr>
        <w:ind w:left="64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2340" w:hanging="360"/>
      </w:pPr>
    </w:lvl>
    <w:lvl w:ilvl="2" w:tplc="0409001B" w:tentative="1">
      <w:start w:val="1"/>
      <w:numFmt w:val="lowerRoman"/>
      <w:lvlText w:val="%3."/>
      <w:lvlJc w:val="right"/>
      <w:pPr>
        <w:ind w:left="-1620" w:hanging="180"/>
      </w:pPr>
    </w:lvl>
    <w:lvl w:ilvl="3" w:tplc="0409000F" w:tentative="1">
      <w:start w:val="1"/>
      <w:numFmt w:val="decimal"/>
      <w:lvlText w:val="%4."/>
      <w:lvlJc w:val="left"/>
      <w:pPr>
        <w:ind w:left="-900" w:hanging="360"/>
      </w:pPr>
    </w:lvl>
    <w:lvl w:ilvl="4" w:tplc="04090019" w:tentative="1">
      <w:start w:val="1"/>
      <w:numFmt w:val="lowerLetter"/>
      <w:lvlText w:val="%5."/>
      <w:lvlJc w:val="left"/>
      <w:pPr>
        <w:ind w:left="-180" w:hanging="360"/>
      </w:pPr>
    </w:lvl>
    <w:lvl w:ilvl="5" w:tplc="0409001B" w:tentative="1">
      <w:start w:val="1"/>
      <w:numFmt w:val="lowerRoman"/>
      <w:lvlText w:val="%6."/>
      <w:lvlJc w:val="right"/>
      <w:pPr>
        <w:ind w:left="540" w:hanging="180"/>
      </w:pPr>
    </w:lvl>
    <w:lvl w:ilvl="6" w:tplc="0409000F" w:tentative="1">
      <w:start w:val="1"/>
      <w:numFmt w:val="decimal"/>
      <w:lvlText w:val="%7."/>
      <w:lvlJc w:val="left"/>
      <w:pPr>
        <w:ind w:left="1260" w:hanging="360"/>
      </w:pPr>
    </w:lvl>
    <w:lvl w:ilvl="7" w:tplc="04090019" w:tentative="1">
      <w:start w:val="1"/>
      <w:numFmt w:val="lowerLetter"/>
      <w:lvlText w:val="%8."/>
      <w:lvlJc w:val="left"/>
      <w:pPr>
        <w:ind w:left="1980" w:hanging="360"/>
      </w:pPr>
    </w:lvl>
    <w:lvl w:ilvl="8" w:tplc="0409001B" w:tentative="1">
      <w:start w:val="1"/>
      <w:numFmt w:val="lowerRoman"/>
      <w:lvlText w:val="%9."/>
      <w:lvlJc w:val="right"/>
      <w:pPr>
        <w:ind w:left="27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85"/>
    <w:rsid w:val="00013215"/>
    <w:rsid w:val="00045147"/>
    <w:rsid w:val="00063260"/>
    <w:rsid w:val="00124AB9"/>
    <w:rsid w:val="00144DD8"/>
    <w:rsid w:val="00151159"/>
    <w:rsid w:val="002A0C0D"/>
    <w:rsid w:val="003E6E04"/>
    <w:rsid w:val="003E7DE0"/>
    <w:rsid w:val="00401A28"/>
    <w:rsid w:val="0049024E"/>
    <w:rsid w:val="004F3140"/>
    <w:rsid w:val="00613D22"/>
    <w:rsid w:val="00637F9B"/>
    <w:rsid w:val="006938D4"/>
    <w:rsid w:val="006F15EB"/>
    <w:rsid w:val="008A71EE"/>
    <w:rsid w:val="00942450"/>
    <w:rsid w:val="009F0185"/>
    <w:rsid w:val="00A31EDF"/>
    <w:rsid w:val="00A67F43"/>
    <w:rsid w:val="00A85124"/>
    <w:rsid w:val="00AF4D3A"/>
    <w:rsid w:val="00BE2B4E"/>
    <w:rsid w:val="00C3551C"/>
    <w:rsid w:val="00CB7EEC"/>
    <w:rsid w:val="00E17700"/>
    <w:rsid w:val="00E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8A78"/>
  <w15:chartTrackingRefBased/>
  <w15:docId w15:val="{5F8C087E-0F29-41BD-B5DB-15B9F294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4E"/>
    <w:pPr>
      <w:jc w:val="center"/>
      <w:outlineLvl w:val="0"/>
    </w:pPr>
    <w:rPr>
      <w:rFonts w:eastAsia="Calibri"/>
      <w:spacing w:val="1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159"/>
    <w:pPr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aftingnote">
    <w:name w:val="Drafting note"/>
    <w:basedOn w:val="Normal"/>
    <w:link w:val="DraftingnoteChar"/>
    <w:qFormat/>
    <w:rsid w:val="003E6E04"/>
    <w:pPr>
      <w:spacing w:before="0" w:line="480" w:lineRule="atLeast"/>
      <w:ind w:firstLine="720"/>
      <w:jc w:val="both"/>
    </w:pPr>
    <w:rPr>
      <w:rFonts w:eastAsia="Times New Roman" w:cs="Times New Roman"/>
      <w:b/>
      <w:color w:val="000000"/>
      <w:szCs w:val="24"/>
    </w:rPr>
  </w:style>
  <w:style w:type="character" w:customStyle="1" w:styleId="DraftingnoteChar">
    <w:name w:val="Drafting note Char"/>
    <w:basedOn w:val="DefaultParagraphFont"/>
    <w:link w:val="Draftingnote"/>
    <w:rsid w:val="003E6E04"/>
    <w:rPr>
      <w:rFonts w:eastAsia="Times New Roman" w:cs="Times New Roman"/>
      <w:b/>
      <w:color w:val="000000"/>
      <w:szCs w:val="24"/>
    </w:rPr>
  </w:style>
  <w:style w:type="table" w:styleId="TableGrid">
    <w:name w:val="Table Grid"/>
    <w:basedOn w:val="TableNormal"/>
    <w:uiPriority w:val="59"/>
    <w:rsid w:val="006938D4"/>
    <w:pPr>
      <w:spacing w:befor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38D4"/>
    <w:pPr>
      <w:spacing w:before="0"/>
      <w:ind w:left="720"/>
      <w:contextualSpacing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6938D4"/>
    <w:pPr>
      <w:spacing w:before="0"/>
    </w:pPr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6938D4"/>
    <w:rPr>
      <w:color w:val="808080"/>
    </w:rPr>
  </w:style>
  <w:style w:type="character" w:customStyle="1" w:styleId="Style2">
    <w:name w:val="Style2"/>
    <w:basedOn w:val="DefaultParagraphFont"/>
    <w:uiPriority w:val="1"/>
    <w:rsid w:val="006938D4"/>
    <w:rPr>
      <w:b/>
    </w:rPr>
  </w:style>
  <w:style w:type="character" w:customStyle="1" w:styleId="Style3">
    <w:name w:val="Style3"/>
    <w:basedOn w:val="DefaultParagraphFont"/>
    <w:uiPriority w:val="1"/>
    <w:rsid w:val="006938D4"/>
    <w:rPr>
      <w:rFonts w:ascii="Times New Roman" w:hAnsi="Times New Roman"/>
      <w:b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024E"/>
    <w:rPr>
      <w:rFonts w:eastAsia="Calibri"/>
      <w:spacing w:val="10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1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tarzer\Downloads\Draft%202026%20DLS%20Meeting%20Agenda%20template%20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8CC10CD746499C969AFEEB1E62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2973B-7B06-4FF4-9FEE-486F500C52BB}"/>
      </w:docPartPr>
      <w:docPartBody>
        <w:p w:rsidR="00126433" w:rsidRDefault="00126433">
          <w:pPr>
            <w:pStyle w:val="9F8CC10CD746499C969AFEEB1E621527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4ECCD1EE70BF4321BA3DA512CA449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9E40F-4905-4975-894A-195851AEF4B3}"/>
      </w:docPartPr>
      <w:docPartBody>
        <w:p w:rsidR="00126433" w:rsidRDefault="00126433">
          <w:pPr>
            <w:pStyle w:val="4ECCD1EE70BF4321BA3DA512CA449BF0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DB0CB738268D4E90B702FAE1161B2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5E2F2-1451-4881-AFB0-6DD5E88153BD}"/>
      </w:docPartPr>
      <w:docPartBody>
        <w:p w:rsidR="00126433" w:rsidRDefault="00126433">
          <w:pPr>
            <w:pStyle w:val="DB0CB738268D4E90B702FAE1161B21FD"/>
          </w:pPr>
          <w:r>
            <w:rPr>
              <w:rStyle w:val="PlaceholderText"/>
            </w:rPr>
            <w:t>[Name,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33"/>
    <w:rsid w:val="00126433"/>
    <w:rsid w:val="001B050D"/>
    <w:rsid w:val="00226775"/>
    <w:rsid w:val="006E0111"/>
    <w:rsid w:val="00BA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050D"/>
    <w:rPr>
      <w:color w:val="808080"/>
    </w:rPr>
  </w:style>
  <w:style w:type="paragraph" w:customStyle="1" w:styleId="9F8CC10CD746499C969AFEEB1E621527">
    <w:name w:val="9F8CC10CD746499C969AFEEB1E621527"/>
  </w:style>
  <w:style w:type="paragraph" w:customStyle="1" w:styleId="E1E18E32C5BB43BFAEFCF18F94285884">
    <w:name w:val="E1E18E32C5BB43BFAEFCF18F94285884"/>
  </w:style>
  <w:style w:type="paragraph" w:customStyle="1" w:styleId="B73FA3B7A7A241018A24FC2EC84A0E1A">
    <w:name w:val="B73FA3B7A7A241018A24FC2EC84A0E1A"/>
  </w:style>
  <w:style w:type="paragraph" w:customStyle="1" w:styleId="4ECCD1EE70BF4321BA3DA512CA449BF0">
    <w:name w:val="4ECCD1EE70BF4321BA3DA512CA449BF0"/>
  </w:style>
  <w:style w:type="paragraph" w:customStyle="1" w:styleId="DB0CB738268D4E90B702FAE1161B21FD">
    <w:name w:val="DB0CB738268D4E90B702FAE1161B21FD"/>
  </w:style>
  <w:style w:type="paragraph" w:customStyle="1" w:styleId="B7173F095F53405298B9847283E10524">
    <w:name w:val="B7173F095F53405298B9847283E10524"/>
  </w:style>
  <w:style w:type="paragraph" w:customStyle="1" w:styleId="EEE17AD39696445498560207C8F2EB86">
    <w:name w:val="EEE17AD39696445498560207C8F2EB86"/>
  </w:style>
  <w:style w:type="paragraph" w:customStyle="1" w:styleId="B4A1FD24691540B6A938474C6EDE321E">
    <w:name w:val="B4A1FD24691540B6A938474C6EDE321E"/>
  </w:style>
  <w:style w:type="paragraph" w:customStyle="1" w:styleId="A397E0719B18470E8759C97CF9917FC2">
    <w:name w:val="A397E0719B18470E8759C97CF9917FC2"/>
    <w:rsid w:val="001B050D"/>
  </w:style>
  <w:style w:type="paragraph" w:customStyle="1" w:styleId="A7F9D0CE1879442EB6CE2A6E053AA3F8">
    <w:name w:val="A7F9D0CE1879442EB6CE2A6E053AA3F8"/>
    <w:rsid w:val="001B050D"/>
  </w:style>
  <w:style w:type="paragraph" w:customStyle="1" w:styleId="E59280F70DA249B6AAE2A22DB7D857AB">
    <w:name w:val="E59280F70DA249B6AAE2A22DB7D857AB"/>
    <w:rsid w:val="001B050D"/>
  </w:style>
  <w:style w:type="paragraph" w:customStyle="1" w:styleId="51877F03D9544AE99D273B74451B3C36">
    <w:name w:val="51877F03D9544AE99D273B74451B3C36"/>
    <w:rsid w:val="001B050D"/>
  </w:style>
  <w:style w:type="paragraph" w:customStyle="1" w:styleId="6AF60A7442324D15A334D38D3AD294C6">
    <w:name w:val="6AF60A7442324D15A334D38D3AD294C6"/>
    <w:rsid w:val="001B050D"/>
  </w:style>
  <w:style w:type="paragraph" w:customStyle="1" w:styleId="A22391F2203C46E6B261D23D20171D85">
    <w:name w:val="A22391F2203C46E6B261D23D20171D85"/>
    <w:rsid w:val="001B050D"/>
  </w:style>
  <w:style w:type="paragraph" w:customStyle="1" w:styleId="A86ECCABC4D742A898342034DDD46EE4">
    <w:name w:val="A86ECCABC4D742A898342034DDD46EE4"/>
    <w:rsid w:val="001B050D"/>
  </w:style>
  <w:style w:type="paragraph" w:customStyle="1" w:styleId="AF58FD39F85846ED85701FBD443C7B9F">
    <w:name w:val="AF58FD39F85846ED85701FBD443C7B9F"/>
    <w:rsid w:val="001B0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41A4D-09FF-47B2-BD8D-EE38FC46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2026 DLS Meeting Agenda template (4).dotx</Template>
  <TotalTime>4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lindley Starzer</dc:creator>
  <cp:keywords/>
  <dc:description/>
  <cp:lastModifiedBy>Anthony Sargent</cp:lastModifiedBy>
  <cp:revision>4</cp:revision>
  <cp:lastPrinted>2026-04-15T17:08:00Z</cp:lastPrinted>
  <dcterms:created xsi:type="dcterms:W3CDTF">2026-09-04T13:55:00Z</dcterms:created>
  <dcterms:modified xsi:type="dcterms:W3CDTF">2026-09-04T13:58:00Z</dcterms:modified>
</cp:coreProperties>
</file>